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20" w:type="dxa"/>
        <w:tblInd w:w="-650" w:type="dxa"/>
        <w:tbl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single" w:sz="12" w:space="0" w:color="C0C0C0"/>
          <w:insideV w:val="single" w:sz="12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6273"/>
        <w:gridCol w:w="3060"/>
      </w:tblGrid>
      <w:tr w:rsidR="00456852" w:rsidRPr="001F15E6" w14:paraId="6D7A3300" w14:textId="77777777" w:rsidTr="00556A27">
        <w:trPr>
          <w:cantSplit/>
          <w:trHeight w:val="967"/>
        </w:trPr>
        <w:tc>
          <w:tcPr>
            <w:tcW w:w="1287" w:type="dxa"/>
            <w:vAlign w:val="center"/>
          </w:tcPr>
          <w:p w14:paraId="6D7A32F9" w14:textId="77777777" w:rsidR="00556A27" w:rsidRDefault="00556A27">
            <w:pPr>
              <w:pStyle w:val="Nagwek1"/>
              <w:rPr>
                <w:rFonts w:ascii="Times New Roman" w:hAnsi="Times New Roman" w:cs="Times New Roman"/>
                <w:b w:val="0"/>
                <w:bCs w:val="0"/>
                <w:spacing w:val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bCs w:val="0"/>
                <w:noProof/>
                <w:spacing w:val="80"/>
                <w:sz w:val="18"/>
                <w:szCs w:val="18"/>
              </w:rPr>
              <w:drawing>
                <wp:anchor distT="0" distB="0" distL="114300" distR="114300" simplePos="0" relativeHeight="251657728" behindDoc="1" locked="0" layoutInCell="1" allowOverlap="1" wp14:anchorId="6D7A3392" wp14:editId="6D7A3393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4445</wp:posOffset>
                  </wp:positionV>
                  <wp:extent cx="566420" cy="641985"/>
                  <wp:effectExtent l="19050" t="0" r="5080" b="0"/>
                  <wp:wrapNone/>
                  <wp:docPr id="4" name="Obraz 4" descr="Logo-archiw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go-archiw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7A32FA" w14:textId="77777777" w:rsidR="00456852" w:rsidRPr="00556A27" w:rsidRDefault="00456852" w:rsidP="00556A27"/>
        </w:tc>
        <w:tc>
          <w:tcPr>
            <w:tcW w:w="6273" w:type="dxa"/>
            <w:shd w:val="clear" w:color="auto" w:fill="C0C0C0"/>
            <w:vAlign w:val="center"/>
          </w:tcPr>
          <w:p w14:paraId="6D7A32FB" w14:textId="77777777" w:rsidR="00456852" w:rsidRPr="00556A27" w:rsidRDefault="007E64C5" w:rsidP="0019777D">
            <w:pPr>
              <w:pStyle w:val="Tekstpodstawowy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Zamówienie na usługi świadczone przez</w:t>
            </w:r>
          </w:p>
          <w:p w14:paraId="6D7A32FC" w14:textId="77777777" w:rsidR="007E64C5" w:rsidRPr="001F15E6" w:rsidRDefault="007E64C5" w:rsidP="0019777D">
            <w:pPr>
              <w:pStyle w:val="Tekstpodstawowy"/>
              <w:jc w:val="center"/>
              <w:rPr>
                <w:rFonts w:ascii="Times New Roman" w:hAnsi="Times New Roman" w:cs="Times New Roman"/>
                <w:b/>
                <w:bCs/>
                <w:spacing w:val="80"/>
                <w:sz w:val="18"/>
                <w:szCs w:val="18"/>
              </w:rPr>
            </w:pPr>
            <w:r w:rsidRPr="00556A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Archiwum Państwowe w Kielcach</w:t>
            </w:r>
          </w:p>
        </w:tc>
        <w:tc>
          <w:tcPr>
            <w:tcW w:w="3060" w:type="dxa"/>
            <w:vAlign w:val="center"/>
          </w:tcPr>
          <w:p w14:paraId="6D7A32FD" w14:textId="77777777" w:rsidR="00E80A20" w:rsidRDefault="00DD1249" w:rsidP="00DD1249">
            <w:pPr>
              <w:pStyle w:val="Tytu"/>
              <w:jc w:val="left"/>
              <w:rPr>
                <w:bCs/>
                <w:sz w:val="20"/>
                <w:u w:val="none"/>
              </w:rPr>
            </w:pPr>
            <w:r w:rsidRPr="0071706E">
              <w:rPr>
                <w:bCs/>
                <w:sz w:val="20"/>
                <w:u w:val="none"/>
              </w:rPr>
              <w:t>Nasz znak</w:t>
            </w:r>
            <w:r w:rsidR="005E7B49">
              <w:rPr>
                <w:bCs/>
                <w:sz w:val="20"/>
                <w:u w:val="none"/>
              </w:rPr>
              <w:t>:</w:t>
            </w:r>
            <w:r w:rsidRPr="0071706E">
              <w:rPr>
                <w:bCs/>
                <w:sz w:val="20"/>
                <w:u w:val="none"/>
              </w:rPr>
              <w:t xml:space="preserve"> </w:t>
            </w:r>
          </w:p>
          <w:p w14:paraId="6D7A32FE" w14:textId="77777777" w:rsidR="00556A27" w:rsidRDefault="00556A27" w:rsidP="00DD1249">
            <w:pPr>
              <w:pStyle w:val="Tytu"/>
              <w:jc w:val="left"/>
              <w:rPr>
                <w:bCs/>
                <w:sz w:val="20"/>
                <w:u w:val="none"/>
              </w:rPr>
            </w:pPr>
          </w:p>
          <w:p w14:paraId="6D7A32FF" w14:textId="77777777" w:rsidR="00456852" w:rsidRPr="00C82953" w:rsidRDefault="00DD6217" w:rsidP="00C82953">
            <w:pPr>
              <w:pStyle w:val="Tytu"/>
              <w:jc w:val="left"/>
              <w:rPr>
                <w:b/>
                <w:bCs/>
                <w:szCs w:val="24"/>
              </w:rPr>
            </w:pPr>
            <w:r>
              <w:rPr>
                <w:bCs/>
                <w:szCs w:val="24"/>
                <w:u w:val="none"/>
              </w:rPr>
              <w:t>OIA</w:t>
            </w:r>
            <w:r w:rsidR="00C82953">
              <w:rPr>
                <w:bCs/>
                <w:szCs w:val="24"/>
                <w:u w:val="none"/>
              </w:rPr>
              <w:t xml:space="preserve">.6320. </w:t>
            </w:r>
            <w:r w:rsidR="008E323A" w:rsidRPr="00C82953">
              <w:rPr>
                <w:szCs w:val="24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82953" w:rsidRPr="00C82953">
              <w:rPr>
                <w:szCs w:val="24"/>
                <w:u w:val="none"/>
              </w:rPr>
              <w:instrText xml:space="preserve"> FORMTEXT </w:instrText>
            </w:r>
            <w:r w:rsidR="008E323A" w:rsidRPr="00C82953">
              <w:rPr>
                <w:szCs w:val="24"/>
                <w:u w:val="none"/>
              </w:rPr>
            </w:r>
            <w:r w:rsidR="008E323A" w:rsidRPr="00C82953">
              <w:rPr>
                <w:szCs w:val="24"/>
                <w:u w:val="none"/>
              </w:rPr>
              <w:fldChar w:fldCharType="separate"/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C82953" w:rsidRPr="00C82953">
              <w:rPr>
                <w:noProof/>
                <w:szCs w:val="24"/>
                <w:u w:val="none"/>
              </w:rPr>
              <w:t> </w:t>
            </w:r>
            <w:r w:rsidR="008E323A" w:rsidRPr="00C82953">
              <w:rPr>
                <w:szCs w:val="24"/>
                <w:u w:val="none"/>
              </w:rPr>
              <w:fldChar w:fldCharType="end"/>
            </w:r>
            <w:r w:rsidR="00234E1F">
              <w:rPr>
                <w:bCs/>
                <w:szCs w:val="24"/>
                <w:u w:val="none"/>
              </w:rPr>
              <w:t xml:space="preserve">  </w:t>
            </w:r>
            <w:r w:rsidR="00C82953">
              <w:rPr>
                <w:bCs/>
                <w:szCs w:val="24"/>
                <w:u w:val="none"/>
              </w:rPr>
              <w:t>.20</w:t>
            </w:r>
            <w:r w:rsidR="008E323A" w:rsidRPr="00C82953">
              <w:rPr>
                <w:szCs w:val="24"/>
                <w:u w:val="non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34E1F" w:rsidRPr="00C82953">
              <w:rPr>
                <w:szCs w:val="24"/>
                <w:u w:val="none"/>
              </w:rPr>
              <w:instrText xml:space="preserve"> FORMTEXT </w:instrText>
            </w:r>
            <w:r w:rsidR="008E323A" w:rsidRPr="00C82953">
              <w:rPr>
                <w:szCs w:val="24"/>
                <w:u w:val="none"/>
              </w:rPr>
            </w:r>
            <w:r w:rsidR="008E323A" w:rsidRPr="00C82953">
              <w:rPr>
                <w:szCs w:val="24"/>
                <w:u w:val="none"/>
              </w:rPr>
              <w:fldChar w:fldCharType="separate"/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8E323A" w:rsidRPr="00C82953">
              <w:rPr>
                <w:szCs w:val="24"/>
                <w:u w:val="none"/>
              </w:rPr>
              <w:fldChar w:fldCharType="end"/>
            </w:r>
            <w:r w:rsidR="00234E1F">
              <w:rPr>
                <w:bCs/>
                <w:szCs w:val="24"/>
                <w:u w:val="none"/>
              </w:rPr>
              <w:t xml:space="preserve"> 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  <w:r w:rsidR="00234E1F" w:rsidRPr="00C82953">
              <w:rPr>
                <w:noProof/>
                <w:szCs w:val="24"/>
                <w:u w:val="none"/>
              </w:rPr>
              <w:t> </w:t>
            </w:r>
          </w:p>
        </w:tc>
      </w:tr>
    </w:tbl>
    <w:p w14:paraId="6D7A3301" w14:textId="77777777" w:rsidR="00456852" w:rsidRPr="001F15E6" w:rsidRDefault="00456852">
      <w:pPr>
        <w:jc w:val="left"/>
        <w:rPr>
          <w:sz w:val="8"/>
          <w:szCs w:val="8"/>
        </w:rPr>
      </w:pPr>
    </w:p>
    <w:p w14:paraId="6D7A3302" w14:textId="77777777" w:rsidR="00456852" w:rsidRPr="001F15E6" w:rsidRDefault="00456852">
      <w:pPr>
        <w:rPr>
          <w:sz w:val="8"/>
          <w:szCs w:val="8"/>
        </w:rPr>
      </w:pPr>
    </w:p>
    <w:tbl>
      <w:tblPr>
        <w:tblW w:w="10613" w:type="dxa"/>
        <w:tblInd w:w="-6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55"/>
        <w:gridCol w:w="5514"/>
        <w:gridCol w:w="784"/>
        <w:gridCol w:w="3060"/>
      </w:tblGrid>
      <w:tr w:rsidR="00456852" w:rsidRPr="001F15E6" w14:paraId="6D7A3304" w14:textId="77777777" w:rsidTr="00A80517">
        <w:trPr>
          <w:cantSplit/>
          <w:trHeight w:hRule="exact" w:val="284"/>
        </w:trPr>
        <w:tc>
          <w:tcPr>
            <w:tcW w:w="10613" w:type="dxa"/>
            <w:gridSpan w:val="4"/>
            <w:shd w:val="clear" w:color="auto" w:fill="C0C0C0"/>
            <w:vAlign w:val="center"/>
          </w:tcPr>
          <w:p w14:paraId="6D7A3303" w14:textId="77777777" w:rsidR="00456852" w:rsidRPr="001F15E6" w:rsidRDefault="00456852">
            <w:pPr>
              <w:pStyle w:val="Nagwek4"/>
              <w:rPr>
                <w:rFonts w:ascii="Times New Roman" w:hAnsi="Times New Roman" w:cs="Times New Roman"/>
                <w:sz w:val="22"/>
                <w:szCs w:val="22"/>
              </w:rPr>
            </w:pPr>
            <w:r w:rsidRPr="001F15E6">
              <w:rPr>
                <w:rFonts w:ascii="Times New Roman" w:hAnsi="Times New Roman" w:cs="Times New Roman"/>
                <w:sz w:val="22"/>
                <w:szCs w:val="22"/>
              </w:rPr>
              <w:t>Wnioskodawca</w:t>
            </w:r>
          </w:p>
        </w:tc>
      </w:tr>
      <w:tr w:rsidR="00456852" w:rsidRPr="001F15E6" w14:paraId="6D7A330A" w14:textId="77777777" w:rsidTr="00A80517">
        <w:trPr>
          <w:cantSplit/>
          <w:trHeight w:val="576"/>
        </w:trPr>
        <w:tc>
          <w:tcPr>
            <w:tcW w:w="1255" w:type="dxa"/>
            <w:shd w:val="clear" w:color="auto" w:fill="E6E6E6"/>
            <w:vAlign w:val="center"/>
          </w:tcPr>
          <w:p w14:paraId="6D7A3305" w14:textId="77777777" w:rsidR="0019777D" w:rsidRPr="001F15E6" w:rsidRDefault="00456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Imię</w:t>
            </w:r>
          </w:p>
          <w:p w14:paraId="6D7A3306" w14:textId="77777777" w:rsidR="00456852" w:rsidRPr="001F15E6" w:rsidRDefault="00456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i nazwisko</w:t>
            </w:r>
          </w:p>
        </w:tc>
        <w:tc>
          <w:tcPr>
            <w:tcW w:w="5514" w:type="dxa"/>
          </w:tcPr>
          <w:p w14:paraId="6D7A3307" w14:textId="0E12B3B6" w:rsidR="00456852" w:rsidRPr="00E80A20" w:rsidRDefault="00DC2F39" w:rsidP="001B2F3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Ilona Szumowska</w:t>
            </w:r>
          </w:p>
        </w:tc>
        <w:tc>
          <w:tcPr>
            <w:tcW w:w="784" w:type="dxa"/>
            <w:shd w:val="clear" w:color="auto" w:fill="E6E6E6"/>
            <w:vAlign w:val="center"/>
          </w:tcPr>
          <w:p w14:paraId="6D7A3308" w14:textId="77777777"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r w:rsidRPr="001F15E6">
              <w:rPr>
                <w:sz w:val="20"/>
                <w:szCs w:val="20"/>
                <w:lang w:val="de-DE"/>
              </w:rPr>
              <w:t>Telefon</w:t>
            </w:r>
          </w:p>
        </w:tc>
        <w:tc>
          <w:tcPr>
            <w:tcW w:w="3060" w:type="dxa"/>
            <w:vAlign w:val="center"/>
          </w:tcPr>
          <w:p w14:paraId="6D7A3309" w14:textId="42B63CF1" w:rsidR="00456852" w:rsidRPr="001F15E6" w:rsidRDefault="00DC2F39">
            <w:pPr>
              <w:jc w:val="left"/>
              <w:rPr>
                <w:sz w:val="16"/>
                <w:szCs w:val="16"/>
                <w:lang w:val="de-DE"/>
              </w:rPr>
            </w:pPr>
            <w:r>
              <w:rPr>
                <w:sz w:val="16"/>
                <w:szCs w:val="16"/>
                <w:lang w:val="de-DE"/>
              </w:rPr>
              <w:t>0049</w:t>
            </w:r>
            <w:r w:rsidR="0095667C">
              <w:rPr>
                <w:sz w:val="16"/>
                <w:szCs w:val="16"/>
                <w:lang w:val="de-DE"/>
              </w:rPr>
              <w:t xml:space="preserve"> 1737783673</w:t>
            </w:r>
          </w:p>
        </w:tc>
      </w:tr>
      <w:tr w:rsidR="00456852" w:rsidRPr="001F15E6" w14:paraId="6D7A3310" w14:textId="77777777" w:rsidTr="00A80517">
        <w:trPr>
          <w:cantSplit/>
          <w:trHeight w:val="528"/>
        </w:trPr>
        <w:tc>
          <w:tcPr>
            <w:tcW w:w="1255" w:type="dxa"/>
            <w:shd w:val="clear" w:color="auto" w:fill="E6E6E6"/>
            <w:vAlign w:val="center"/>
          </w:tcPr>
          <w:p w14:paraId="6D7A330B" w14:textId="77777777"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proofErr w:type="spellStart"/>
            <w:r w:rsidRPr="001F15E6">
              <w:rPr>
                <w:sz w:val="20"/>
                <w:szCs w:val="20"/>
                <w:lang w:val="de-DE"/>
              </w:rPr>
              <w:t>Adres</w:t>
            </w:r>
            <w:proofErr w:type="spellEnd"/>
          </w:p>
        </w:tc>
        <w:tc>
          <w:tcPr>
            <w:tcW w:w="5514" w:type="dxa"/>
          </w:tcPr>
          <w:p w14:paraId="6D7A330D" w14:textId="68B7FB48" w:rsidR="00456852" w:rsidRPr="001F15E6" w:rsidRDefault="00DC2F39" w:rsidP="004A7DC8">
            <w:pPr>
              <w:jc w:val="left"/>
              <w:rPr>
                <w:sz w:val="16"/>
                <w:szCs w:val="16"/>
                <w:lang w:val="de-DE"/>
              </w:rPr>
            </w:pPr>
            <w:proofErr w:type="spellStart"/>
            <w:r>
              <w:rPr>
                <w:sz w:val="16"/>
                <w:szCs w:val="16"/>
                <w:lang w:val="de-DE"/>
              </w:rPr>
              <w:t>Szczecińska</w:t>
            </w:r>
            <w:proofErr w:type="spellEnd"/>
            <w:r>
              <w:rPr>
                <w:sz w:val="16"/>
                <w:szCs w:val="16"/>
                <w:lang w:val="de-DE"/>
              </w:rPr>
              <w:t xml:space="preserve"> 35/9 40-139 Katowice</w:t>
            </w:r>
          </w:p>
        </w:tc>
        <w:tc>
          <w:tcPr>
            <w:tcW w:w="784" w:type="dxa"/>
            <w:shd w:val="clear" w:color="auto" w:fill="E6E6E6"/>
            <w:vAlign w:val="center"/>
          </w:tcPr>
          <w:p w14:paraId="6D7A330E" w14:textId="77777777" w:rsidR="00456852" w:rsidRPr="001F15E6" w:rsidRDefault="00456852">
            <w:pPr>
              <w:jc w:val="left"/>
              <w:rPr>
                <w:sz w:val="20"/>
                <w:szCs w:val="20"/>
                <w:lang w:val="de-DE"/>
              </w:rPr>
            </w:pPr>
            <w:proofErr w:type="spellStart"/>
            <w:r w:rsidRPr="001F15E6">
              <w:rPr>
                <w:sz w:val="20"/>
                <w:szCs w:val="20"/>
                <w:lang w:val="de-DE"/>
              </w:rPr>
              <w:t>E-mail</w:t>
            </w:r>
            <w:proofErr w:type="spellEnd"/>
          </w:p>
        </w:tc>
        <w:tc>
          <w:tcPr>
            <w:tcW w:w="3060" w:type="dxa"/>
            <w:vAlign w:val="center"/>
          </w:tcPr>
          <w:p w14:paraId="6D7A330F" w14:textId="404A1024" w:rsidR="00456852" w:rsidRPr="0095667C" w:rsidRDefault="0095667C">
            <w:pPr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de-DE"/>
              </w:rPr>
              <w:t>szumowska@o2.pl</w:t>
            </w:r>
          </w:p>
        </w:tc>
      </w:tr>
    </w:tbl>
    <w:p w14:paraId="6D7A3311" w14:textId="77777777" w:rsidR="00A80517" w:rsidRDefault="00A80517"/>
    <w:tbl>
      <w:tblPr>
        <w:tblW w:w="10632" w:type="dxa"/>
        <w:tblInd w:w="-65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889"/>
        <w:gridCol w:w="3237"/>
        <w:gridCol w:w="1259"/>
        <w:gridCol w:w="3059"/>
        <w:gridCol w:w="1080"/>
        <w:gridCol w:w="1108"/>
      </w:tblGrid>
      <w:tr w:rsidR="003F0207" w:rsidRPr="001F15E6" w14:paraId="6D7A3313" w14:textId="77777777" w:rsidTr="00A80517">
        <w:trPr>
          <w:cantSplit/>
          <w:trHeight w:hRule="exact" w:val="284"/>
        </w:trPr>
        <w:tc>
          <w:tcPr>
            <w:tcW w:w="10632" w:type="dxa"/>
            <w:gridSpan w:val="6"/>
            <w:shd w:val="clear" w:color="auto" w:fill="C0C0C0"/>
            <w:vAlign w:val="center"/>
          </w:tcPr>
          <w:p w14:paraId="6D7A3312" w14:textId="77777777" w:rsidR="003F0207" w:rsidRPr="001F15E6" w:rsidRDefault="003F0207" w:rsidP="00A672C6">
            <w:pPr>
              <w:pStyle w:val="Nagwek4"/>
              <w:rPr>
                <w:rFonts w:ascii="Times New Roman" w:hAnsi="Times New Roman" w:cs="Times New Roman"/>
                <w:sz w:val="22"/>
                <w:szCs w:val="22"/>
              </w:rPr>
            </w:pPr>
            <w:r w:rsidRPr="001F15E6">
              <w:rPr>
                <w:rFonts w:ascii="Times New Roman" w:hAnsi="Times New Roman" w:cs="Times New Roman"/>
                <w:sz w:val="22"/>
                <w:szCs w:val="22"/>
              </w:rPr>
              <w:t>Określenie przedmiotu zamówienia</w:t>
            </w:r>
            <w:r w:rsidR="008F19B3">
              <w:rPr>
                <w:rFonts w:ascii="Times New Roman" w:hAnsi="Times New Roman" w:cs="Times New Roman"/>
                <w:sz w:val="22"/>
                <w:szCs w:val="22"/>
              </w:rPr>
              <w:t xml:space="preserve"> - wypełnia zamawiający</w:t>
            </w:r>
          </w:p>
        </w:tc>
      </w:tr>
      <w:tr w:rsidR="003F0207" w:rsidRPr="001F15E6" w14:paraId="6D7A3316" w14:textId="77777777" w:rsidTr="00A80517">
        <w:trPr>
          <w:cantSplit/>
          <w:trHeight w:val="770"/>
        </w:trPr>
        <w:tc>
          <w:tcPr>
            <w:tcW w:w="10632" w:type="dxa"/>
            <w:gridSpan w:val="6"/>
          </w:tcPr>
          <w:p w14:paraId="6D7A3314" w14:textId="77777777" w:rsidR="003F0207" w:rsidRPr="001F15E6" w:rsidRDefault="003F0207" w:rsidP="00A672C6">
            <w:pPr>
              <w:spacing w:before="120" w:after="60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Proszę o wydanie (zaznaczyć właściwe):</w:t>
            </w:r>
          </w:p>
          <w:p w14:paraId="6D7A3315" w14:textId="638AB469" w:rsidR="004443A0" w:rsidRPr="003011DD" w:rsidRDefault="00EE7692" w:rsidP="00807DE3">
            <w:pPr>
              <w:spacing w:before="60" w:after="6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r w:rsidR="00807DE3" w:rsidRPr="001F15E6">
              <w:rPr>
                <w:sz w:val="20"/>
                <w:szCs w:val="20"/>
              </w:rPr>
              <w:t xml:space="preserve">  </w:t>
            </w:r>
            <w:r w:rsidR="003F0207" w:rsidRPr="001F15E6">
              <w:rPr>
                <w:sz w:val="20"/>
                <w:szCs w:val="20"/>
              </w:rPr>
              <w:t>kserokopii</w:t>
            </w:r>
            <w:r w:rsidR="00807DE3" w:rsidRPr="001F15E6">
              <w:rPr>
                <w:sz w:val="20"/>
                <w:szCs w:val="20"/>
              </w:rPr>
              <w:t xml:space="preserve">            </w:t>
            </w:r>
            <w:r w:rsidR="004814A3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814A3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4814A3">
              <w:rPr>
                <w:sz w:val="20"/>
                <w:szCs w:val="20"/>
              </w:rPr>
              <w:fldChar w:fldCharType="end"/>
            </w:r>
            <w:r w:rsidR="00807DE3" w:rsidRPr="001F15E6">
              <w:rPr>
                <w:sz w:val="20"/>
                <w:szCs w:val="20"/>
              </w:rPr>
              <w:t xml:space="preserve">  skanów</w:t>
            </w:r>
            <w:r w:rsidR="005E7B49">
              <w:rPr>
                <w:sz w:val="20"/>
                <w:szCs w:val="20"/>
              </w:rPr>
              <w:t xml:space="preserve">           </w:t>
            </w:r>
            <w:r w:rsidR="008E323A" w:rsidRPr="001F15E6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7B49" w:rsidRPr="001F15E6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8E323A" w:rsidRPr="001F15E6">
              <w:rPr>
                <w:sz w:val="20"/>
                <w:szCs w:val="20"/>
              </w:rPr>
              <w:fldChar w:fldCharType="end"/>
            </w:r>
            <w:r w:rsidR="005E7B49" w:rsidRPr="001F15E6">
              <w:rPr>
                <w:sz w:val="20"/>
                <w:szCs w:val="20"/>
              </w:rPr>
              <w:t xml:space="preserve">  </w:t>
            </w:r>
            <w:r w:rsidR="005E7B49">
              <w:rPr>
                <w:sz w:val="20"/>
                <w:szCs w:val="20"/>
              </w:rPr>
              <w:t xml:space="preserve">fotografii cyfrowych    </w:t>
            </w:r>
            <w:r w:rsidR="003011DD">
              <w:rPr>
                <w:sz w:val="20"/>
                <w:szCs w:val="20"/>
              </w:rPr>
              <w:t xml:space="preserve"> </w:t>
            </w:r>
            <w:r w:rsidR="003011DD" w:rsidRPr="001F15E6">
              <w:rPr>
                <w:sz w:val="20"/>
                <w:szCs w:val="20"/>
              </w:rPr>
              <w:t>materiałów archiwalnych wskazanych poniżej</w:t>
            </w:r>
          </w:p>
        </w:tc>
      </w:tr>
      <w:tr w:rsidR="001F15E6" w:rsidRPr="001F15E6" w14:paraId="6D7A3320" w14:textId="77777777" w:rsidTr="00A80517">
        <w:trPr>
          <w:trHeight w:val="466"/>
        </w:trPr>
        <w:tc>
          <w:tcPr>
            <w:tcW w:w="889" w:type="dxa"/>
            <w:shd w:val="clear" w:color="auto" w:fill="E0E0E0"/>
            <w:vAlign w:val="center"/>
          </w:tcPr>
          <w:p w14:paraId="6D7A3317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 xml:space="preserve">Numer </w:t>
            </w:r>
          </w:p>
          <w:p w14:paraId="6D7A3318" w14:textId="77777777" w:rsidR="001F15E6" w:rsidRPr="001F15E6" w:rsidRDefault="001F15E6" w:rsidP="005E7B49">
            <w:pPr>
              <w:jc w:val="center"/>
              <w:rPr>
                <w:sz w:val="16"/>
                <w:szCs w:val="16"/>
              </w:rPr>
            </w:pPr>
            <w:r w:rsidRPr="001F15E6">
              <w:rPr>
                <w:sz w:val="20"/>
                <w:szCs w:val="20"/>
              </w:rPr>
              <w:t>zespołu</w:t>
            </w:r>
          </w:p>
        </w:tc>
        <w:tc>
          <w:tcPr>
            <w:tcW w:w="3237" w:type="dxa"/>
            <w:shd w:val="clear" w:color="auto" w:fill="E0E0E0"/>
            <w:vAlign w:val="center"/>
          </w:tcPr>
          <w:p w14:paraId="6D7A3319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Nazwa zespołu</w:t>
            </w:r>
          </w:p>
        </w:tc>
        <w:tc>
          <w:tcPr>
            <w:tcW w:w="1259" w:type="dxa"/>
            <w:shd w:val="clear" w:color="auto" w:fill="E0E0E0"/>
            <w:vAlign w:val="center"/>
          </w:tcPr>
          <w:p w14:paraId="6D7A331A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Sygnatura</w:t>
            </w:r>
          </w:p>
        </w:tc>
        <w:tc>
          <w:tcPr>
            <w:tcW w:w="3059" w:type="dxa"/>
            <w:shd w:val="clear" w:color="auto" w:fill="E0E0E0"/>
            <w:vAlign w:val="center"/>
          </w:tcPr>
          <w:p w14:paraId="6D7A331B" w14:textId="77777777" w:rsidR="001F15E6" w:rsidRPr="001F15E6" w:rsidRDefault="001F15E6" w:rsidP="005E7B49">
            <w:pPr>
              <w:jc w:val="center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t>Numery stron / kart</w:t>
            </w:r>
            <w:r w:rsidRPr="001F15E6">
              <w:rPr>
                <w:sz w:val="20"/>
                <w:szCs w:val="20"/>
              </w:rPr>
              <w:br/>
              <w:t>lub określenie obiektu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6D7A331C" w14:textId="77777777" w:rsidR="00DD1249" w:rsidRPr="00DD1249" w:rsidRDefault="00DD1249" w:rsidP="005E7B49">
            <w:pPr>
              <w:jc w:val="center"/>
              <w:rPr>
                <w:sz w:val="18"/>
                <w:szCs w:val="18"/>
              </w:rPr>
            </w:pPr>
            <w:r w:rsidRPr="00DD1249">
              <w:rPr>
                <w:sz w:val="18"/>
                <w:szCs w:val="18"/>
              </w:rPr>
              <w:t xml:space="preserve">Liczba </w:t>
            </w:r>
          </w:p>
          <w:p w14:paraId="6D7A331D" w14:textId="77777777" w:rsidR="001F15E6" w:rsidRPr="001F15E6" w:rsidRDefault="00DD1249" w:rsidP="005E7B49">
            <w:pPr>
              <w:jc w:val="center"/>
              <w:rPr>
                <w:sz w:val="14"/>
                <w:szCs w:val="14"/>
              </w:rPr>
            </w:pPr>
            <w:r w:rsidRPr="00DD1249">
              <w:rPr>
                <w:sz w:val="18"/>
                <w:szCs w:val="18"/>
              </w:rPr>
              <w:t>egzemplarzy</w:t>
            </w:r>
          </w:p>
        </w:tc>
        <w:tc>
          <w:tcPr>
            <w:tcW w:w="1108" w:type="dxa"/>
            <w:shd w:val="clear" w:color="auto" w:fill="E0E0E0"/>
            <w:vAlign w:val="center"/>
          </w:tcPr>
          <w:p w14:paraId="6D7A331E" w14:textId="77777777" w:rsidR="001F15E6" w:rsidRPr="00DD1249" w:rsidRDefault="00DD1249" w:rsidP="005E7B49">
            <w:pPr>
              <w:jc w:val="center"/>
              <w:rPr>
                <w:sz w:val="20"/>
                <w:szCs w:val="20"/>
              </w:rPr>
            </w:pPr>
            <w:r w:rsidRPr="00DD1249">
              <w:rPr>
                <w:sz w:val="20"/>
                <w:szCs w:val="20"/>
              </w:rPr>
              <w:t>Format</w:t>
            </w:r>
          </w:p>
          <w:p w14:paraId="6D7A331F" w14:textId="77777777" w:rsidR="00DD1249" w:rsidRPr="001F15E6" w:rsidRDefault="00DD1249" w:rsidP="005E7B49">
            <w:pPr>
              <w:jc w:val="center"/>
              <w:rPr>
                <w:sz w:val="14"/>
                <w:szCs w:val="14"/>
              </w:rPr>
            </w:pPr>
            <w:r w:rsidRPr="00DD1249">
              <w:rPr>
                <w:sz w:val="20"/>
                <w:szCs w:val="20"/>
              </w:rPr>
              <w:t>A4; A3</w:t>
            </w:r>
          </w:p>
        </w:tc>
      </w:tr>
      <w:tr w:rsidR="00547025" w:rsidRPr="001F15E6" w14:paraId="3C943294" w14:textId="77777777" w:rsidTr="00A80517">
        <w:trPr>
          <w:trHeight w:val="466"/>
        </w:trPr>
        <w:tc>
          <w:tcPr>
            <w:tcW w:w="889" w:type="dxa"/>
            <w:shd w:val="clear" w:color="auto" w:fill="E0E0E0"/>
            <w:vAlign w:val="center"/>
          </w:tcPr>
          <w:p w14:paraId="5AE01FE7" w14:textId="0310EFFF" w:rsidR="00547025" w:rsidRPr="00864DCC" w:rsidRDefault="00EF4A50" w:rsidP="005E7B49">
            <w:pPr>
              <w:jc w:val="center"/>
              <w:rPr>
                <w:highlight w:val="lightGray"/>
              </w:rPr>
            </w:pPr>
            <w:r w:rsidRPr="00864DCC">
              <w:rPr>
                <w:rStyle w:val="Pogrubienie"/>
                <w:rFonts w:ascii="Roboto" w:hAnsi="Roboto"/>
                <w:color w:val="29353D"/>
                <w:highlight w:val="lightGray"/>
                <w:shd w:val="clear" w:color="auto" w:fill="FFFFFF"/>
              </w:rPr>
              <w:t>21/50/0</w:t>
            </w:r>
          </w:p>
        </w:tc>
        <w:tc>
          <w:tcPr>
            <w:tcW w:w="3237" w:type="dxa"/>
            <w:shd w:val="clear" w:color="auto" w:fill="E0E0E0"/>
            <w:vAlign w:val="center"/>
          </w:tcPr>
          <w:p w14:paraId="6334BB94" w14:textId="41DCE6B0" w:rsidR="00547025" w:rsidRPr="00864DCC" w:rsidRDefault="00F35CCE" w:rsidP="005E7B49">
            <w:pPr>
              <w:jc w:val="center"/>
              <w:rPr>
                <w:highlight w:val="lightGray"/>
              </w:rPr>
            </w:pPr>
            <w:r w:rsidRPr="00864DCC">
              <w:rPr>
                <w:rFonts w:ascii="Georgia" w:hAnsi="Georgia"/>
                <w:highlight w:val="lightGray"/>
                <w:shd w:val="clear" w:color="auto" w:fill="FFFFFF"/>
              </w:rPr>
              <w:t>Urząd Gubernialny Kielecki do spraw Powinności Wojskowej</w:t>
            </w:r>
          </w:p>
        </w:tc>
        <w:tc>
          <w:tcPr>
            <w:tcW w:w="1259" w:type="dxa"/>
            <w:shd w:val="clear" w:color="auto" w:fill="E0E0E0"/>
            <w:vAlign w:val="center"/>
          </w:tcPr>
          <w:p w14:paraId="790D14B9" w14:textId="0A0605FB" w:rsidR="00547025" w:rsidRPr="00864DCC" w:rsidRDefault="00E863A3" w:rsidP="005E7B49">
            <w:pPr>
              <w:jc w:val="center"/>
              <w:rPr>
                <w:highlight w:val="lightGray"/>
              </w:rPr>
            </w:pPr>
            <w:r w:rsidRPr="00864DCC">
              <w:rPr>
                <w:rFonts w:ascii="Roboto" w:hAnsi="Roboto"/>
                <w:b/>
                <w:bCs/>
                <w:highlight w:val="lightGray"/>
                <w:shd w:val="clear" w:color="auto" w:fill="FFFFFF"/>
              </w:rPr>
              <w:t>21/50/0/-/1315</w:t>
            </w:r>
          </w:p>
        </w:tc>
        <w:tc>
          <w:tcPr>
            <w:tcW w:w="3059" w:type="dxa"/>
            <w:shd w:val="clear" w:color="auto" w:fill="E0E0E0"/>
            <w:vAlign w:val="center"/>
          </w:tcPr>
          <w:p w14:paraId="71A1F4D9" w14:textId="77777777" w:rsidR="00A71AA6" w:rsidRPr="00864DCC" w:rsidRDefault="00336C77" w:rsidP="00336C77">
            <w:pPr>
              <w:jc w:val="center"/>
              <w:rPr>
                <w:highlight w:val="lightGray"/>
              </w:rPr>
            </w:pPr>
            <w:r w:rsidRPr="00864DCC">
              <w:rPr>
                <w:highlight w:val="lightGray"/>
              </w:rPr>
              <w:t>8</w:t>
            </w:r>
          </w:p>
          <w:p w14:paraId="4B14A872" w14:textId="77777777" w:rsidR="000F2FC3" w:rsidRPr="00864DCC" w:rsidRDefault="000F2FC3" w:rsidP="00336C77">
            <w:pPr>
              <w:jc w:val="center"/>
              <w:rPr>
                <w:highlight w:val="lightGray"/>
              </w:rPr>
            </w:pPr>
          </w:p>
          <w:p w14:paraId="05D3E2C6" w14:textId="2E5FAF26" w:rsidR="000F2FC3" w:rsidRPr="000F2FC3" w:rsidRDefault="000F2FC3" w:rsidP="000F2FC3">
            <w:pPr>
              <w:shd w:val="clear" w:color="auto" w:fill="FFFFFF"/>
              <w:rPr>
                <w:rFonts w:ascii="Arial" w:hAnsi="Arial" w:cs="Arial"/>
                <w:spacing w:val="2"/>
                <w:highlight w:val="lightGray"/>
              </w:rPr>
            </w:pPr>
            <w:r w:rsidRPr="000F2FC3">
              <w:rPr>
                <w:rFonts w:ascii="Arial" w:hAnsi="Arial" w:cs="Arial"/>
                <w:spacing w:val="2"/>
                <w:highlight w:val="lightGray"/>
              </w:rPr>
              <w:t>Znak teczki</w:t>
            </w:r>
            <w:r w:rsidRPr="00864DCC">
              <w:rPr>
                <w:rFonts w:ascii="Arial" w:hAnsi="Arial" w:cs="Arial"/>
                <w:spacing w:val="2"/>
                <w:highlight w:val="lightGray"/>
              </w:rPr>
              <w:t xml:space="preserve"> </w:t>
            </w:r>
            <w:r w:rsidRPr="000F2FC3">
              <w:rPr>
                <w:rFonts w:ascii="Arial" w:hAnsi="Arial" w:cs="Arial"/>
                <w:color w:val="29353D"/>
                <w:spacing w:val="2"/>
                <w:highlight w:val="lightGray"/>
              </w:rPr>
              <w:t>202/77</w:t>
            </w:r>
          </w:p>
          <w:p w14:paraId="05E0F5FF" w14:textId="5F93E445" w:rsidR="000F2FC3" w:rsidRPr="00864DCC" w:rsidRDefault="000F2FC3" w:rsidP="00336C77">
            <w:pPr>
              <w:jc w:val="center"/>
              <w:rPr>
                <w:highlight w:val="lightGray"/>
              </w:rPr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2249E39F" w14:textId="47A927AC" w:rsidR="00547025" w:rsidRPr="00864DCC" w:rsidRDefault="00336C77" w:rsidP="005E7B49">
            <w:pPr>
              <w:jc w:val="center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864DCC">
              <w:rPr>
                <w:rFonts w:ascii="Arial" w:hAnsi="Arial" w:cs="Arial"/>
                <w:sz w:val="22"/>
                <w:szCs w:val="22"/>
                <w:highlight w:val="lightGray"/>
              </w:rPr>
              <w:t>1</w:t>
            </w:r>
          </w:p>
        </w:tc>
        <w:tc>
          <w:tcPr>
            <w:tcW w:w="1108" w:type="dxa"/>
            <w:shd w:val="clear" w:color="auto" w:fill="E0E0E0"/>
            <w:vAlign w:val="center"/>
          </w:tcPr>
          <w:p w14:paraId="07AE1625" w14:textId="59B7F3E1" w:rsidR="00547025" w:rsidRPr="00DD1249" w:rsidRDefault="004410BD" w:rsidP="005E7B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</w:t>
            </w:r>
            <w:r w:rsidR="000F2FC3">
              <w:rPr>
                <w:sz w:val="20"/>
                <w:szCs w:val="20"/>
              </w:rPr>
              <w:t xml:space="preserve"> lub A4</w:t>
            </w:r>
          </w:p>
        </w:tc>
      </w:tr>
      <w:tr w:rsidR="001C71A0" w:rsidRPr="001F15E6" w14:paraId="6BABCC68" w14:textId="77777777" w:rsidTr="00864DCC">
        <w:trPr>
          <w:trHeight w:val="1377"/>
        </w:trPr>
        <w:tc>
          <w:tcPr>
            <w:tcW w:w="889" w:type="dxa"/>
            <w:shd w:val="clear" w:color="auto" w:fill="E0E0E0"/>
            <w:vAlign w:val="center"/>
          </w:tcPr>
          <w:p w14:paraId="18C038B6" w14:textId="65FA4F43" w:rsidR="001C71A0" w:rsidRPr="007B4F0F" w:rsidRDefault="001C71A0" w:rsidP="005E7B49">
            <w:pPr>
              <w:jc w:val="center"/>
            </w:pPr>
          </w:p>
        </w:tc>
        <w:tc>
          <w:tcPr>
            <w:tcW w:w="3237" w:type="dxa"/>
            <w:shd w:val="clear" w:color="auto" w:fill="E0E0E0"/>
            <w:vAlign w:val="center"/>
          </w:tcPr>
          <w:p w14:paraId="214C69DF" w14:textId="2B3C41AA" w:rsidR="001C71A0" w:rsidRPr="007B4F0F" w:rsidRDefault="001C71A0" w:rsidP="005E7B49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259" w:type="dxa"/>
            <w:shd w:val="clear" w:color="auto" w:fill="E0E0E0"/>
            <w:vAlign w:val="center"/>
          </w:tcPr>
          <w:p w14:paraId="0B865BFE" w14:textId="74E7C52D" w:rsidR="001C71A0" w:rsidRPr="007B4F0F" w:rsidRDefault="001C71A0" w:rsidP="005E7B49">
            <w:pPr>
              <w:jc w:val="center"/>
            </w:pPr>
          </w:p>
        </w:tc>
        <w:tc>
          <w:tcPr>
            <w:tcW w:w="3059" w:type="dxa"/>
            <w:shd w:val="clear" w:color="auto" w:fill="E0E0E0"/>
            <w:vAlign w:val="center"/>
          </w:tcPr>
          <w:p w14:paraId="1EE03046" w14:textId="77777777" w:rsidR="00D05FAE" w:rsidRPr="007B4F0F" w:rsidRDefault="00D05FAE" w:rsidP="008F1BCD">
            <w:pPr>
              <w:jc w:val="left"/>
              <w:rPr>
                <w:color w:val="29353D"/>
                <w:spacing w:val="2"/>
                <w:shd w:val="clear" w:color="auto" w:fill="FFFFFF"/>
              </w:rPr>
            </w:pPr>
          </w:p>
          <w:p w14:paraId="3C83D9CB" w14:textId="2483B6D1" w:rsidR="00C70CDF" w:rsidRPr="007B4F0F" w:rsidRDefault="00C70CDF" w:rsidP="008F1BCD">
            <w:pPr>
              <w:jc w:val="left"/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29471544" w14:textId="73408718" w:rsidR="001C71A0" w:rsidRPr="00C70CDF" w:rsidRDefault="001C71A0" w:rsidP="005E7B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8" w:type="dxa"/>
            <w:shd w:val="clear" w:color="auto" w:fill="E0E0E0"/>
            <w:vAlign w:val="center"/>
          </w:tcPr>
          <w:p w14:paraId="2707A759" w14:textId="778B7BFF" w:rsidR="001C71A0" w:rsidRDefault="001C71A0" w:rsidP="005E7B49">
            <w:pPr>
              <w:jc w:val="center"/>
              <w:rPr>
                <w:sz w:val="20"/>
                <w:szCs w:val="20"/>
              </w:rPr>
            </w:pPr>
          </w:p>
        </w:tc>
      </w:tr>
      <w:tr w:rsidR="00035158" w:rsidRPr="001F15E6" w14:paraId="421C43DE" w14:textId="77777777" w:rsidTr="00035158">
        <w:trPr>
          <w:trHeight w:val="1415"/>
        </w:trPr>
        <w:tc>
          <w:tcPr>
            <w:tcW w:w="889" w:type="dxa"/>
            <w:shd w:val="clear" w:color="auto" w:fill="E0E0E0"/>
            <w:vAlign w:val="center"/>
          </w:tcPr>
          <w:p w14:paraId="51CCBC56" w14:textId="75ACF2FE" w:rsidR="00035158" w:rsidRPr="007B4F0F" w:rsidRDefault="00035158" w:rsidP="005E7B49">
            <w:pPr>
              <w:jc w:val="center"/>
            </w:pPr>
          </w:p>
        </w:tc>
        <w:tc>
          <w:tcPr>
            <w:tcW w:w="3237" w:type="dxa"/>
            <w:shd w:val="clear" w:color="auto" w:fill="E0E0E0"/>
            <w:vAlign w:val="center"/>
          </w:tcPr>
          <w:p w14:paraId="36620257" w14:textId="06F30006" w:rsidR="00035158" w:rsidRPr="007B4F0F" w:rsidRDefault="00035158" w:rsidP="005E7B49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1259" w:type="dxa"/>
            <w:shd w:val="clear" w:color="auto" w:fill="E0E0E0"/>
            <w:vAlign w:val="center"/>
          </w:tcPr>
          <w:p w14:paraId="690087F0" w14:textId="2812D61E" w:rsidR="00035158" w:rsidRPr="007B4F0F" w:rsidRDefault="00035158" w:rsidP="005E7B49">
            <w:pPr>
              <w:jc w:val="center"/>
              <w:rPr>
                <w:b/>
                <w:bCs/>
                <w:shd w:val="clear" w:color="auto" w:fill="FFFFFF"/>
              </w:rPr>
            </w:pPr>
          </w:p>
        </w:tc>
        <w:tc>
          <w:tcPr>
            <w:tcW w:w="3059" w:type="dxa"/>
            <w:shd w:val="clear" w:color="auto" w:fill="E0E0E0"/>
            <w:vAlign w:val="center"/>
          </w:tcPr>
          <w:p w14:paraId="546BF534" w14:textId="54A0636B" w:rsidR="008A33E8" w:rsidRPr="007B4F0F" w:rsidRDefault="008A33E8" w:rsidP="008F1BCD">
            <w:pPr>
              <w:jc w:val="left"/>
              <w:rPr>
                <w:color w:val="29353D"/>
                <w:spacing w:val="2"/>
                <w:shd w:val="clear" w:color="auto" w:fill="FFFFFF"/>
              </w:rPr>
            </w:pPr>
          </w:p>
        </w:tc>
        <w:tc>
          <w:tcPr>
            <w:tcW w:w="1080" w:type="dxa"/>
            <w:shd w:val="clear" w:color="auto" w:fill="E0E0E0"/>
            <w:vAlign w:val="center"/>
          </w:tcPr>
          <w:p w14:paraId="4CAA9EC3" w14:textId="0D8BA619" w:rsidR="00035158" w:rsidRDefault="00035158" w:rsidP="005E7B4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08" w:type="dxa"/>
            <w:shd w:val="clear" w:color="auto" w:fill="E0E0E0"/>
            <w:vAlign w:val="center"/>
          </w:tcPr>
          <w:p w14:paraId="489974A2" w14:textId="32017C26" w:rsidR="00035158" w:rsidRDefault="00035158" w:rsidP="005E7B49">
            <w:pPr>
              <w:jc w:val="center"/>
              <w:rPr>
                <w:sz w:val="20"/>
                <w:szCs w:val="20"/>
              </w:rPr>
            </w:pPr>
          </w:p>
        </w:tc>
      </w:tr>
      <w:tr w:rsidR="00FF2843" w:rsidRPr="001F15E6" w14:paraId="6D7A3328" w14:textId="77777777" w:rsidTr="00A80517">
        <w:trPr>
          <w:trHeight w:val="4448"/>
        </w:trPr>
        <w:tc>
          <w:tcPr>
            <w:tcW w:w="889" w:type="dxa"/>
            <w:shd w:val="clear" w:color="auto" w:fill="auto"/>
          </w:tcPr>
          <w:p w14:paraId="6D7A3322" w14:textId="38CDB222" w:rsidR="00FF2843" w:rsidRPr="00C70CDF" w:rsidRDefault="00FF2843" w:rsidP="005E7B49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37" w:type="dxa"/>
            <w:shd w:val="clear" w:color="auto" w:fill="auto"/>
          </w:tcPr>
          <w:p w14:paraId="6D7A3323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259" w:type="dxa"/>
            <w:shd w:val="clear" w:color="auto" w:fill="auto"/>
          </w:tcPr>
          <w:p w14:paraId="6D7A3324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3059" w:type="dxa"/>
          </w:tcPr>
          <w:p w14:paraId="6D7A3325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1080" w:type="dxa"/>
            <w:shd w:val="clear" w:color="auto" w:fill="auto"/>
          </w:tcPr>
          <w:p w14:paraId="6D7A3326" w14:textId="77777777" w:rsidR="00FF2843" w:rsidRPr="00C70CDF" w:rsidRDefault="008E323A" w:rsidP="001B2F3F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C70CDF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FF2843" w:rsidRPr="00C70CDF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70CDF">
              <w:rPr>
                <w:rFonts w:ascii="Arial" w:hAnsi="Arial" w:cs="Arial"/>
                <w:sz w:val="22"/>
                <w:szCs w:val="22"/>
              </w:rPr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F2843" w:rsidRPr="00C70CDF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70CDF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08" w:type="dxa"/>
            <w:shd w:val="clear" w:color="auto" w:fill="auto"/>
          </w:tcPr>
          <w:p w14:paraId="6D7A3327" w14:textId="77777777" w:rsidR="00FF2843" w:rsidRPr="001F15E6" w:rsidRDefault="008E323A" w:rsidP="001B2F3F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FF2843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="00FF2843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</w:tbl>
    <w:p w14:paraId="6D7A3329" w14:textId="77777777" w:rsidR="00456852" w:rsidRPr="001F15E6" w:rsidRDefault="00456852">
      <w:pPr>
        <w:rPr>
          <w:sz w:val="8"/>
          <w:szCs w:val="8"/>
        </w:rPr>
      </w:pPr>
    </w:p>
    <w:tbl>
      <w:tblPr>
        <w:tblW w:w="10632" w:type="dxa"/>
        <w:tblInd w:w="-65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632"/>
      </w:tblGrid>
      <w:tr w:rsidR="001F15E6" w:rsidRPr="001F15E6" w14:paraId="6D7A332B" w14:textId="77777777" w:rsidTr="00A80517">
        <w:tc>
          <w:tcPr>
            <w:tcW w:w="10632" w:type="dxa"/>
            <w:shd w:val="clear" w:color="auto" w:fill="C0C0C0"/>
          </w:tcPr>
          <w:p w14:paraId="6D7A332A" w14:textId="77777777" w:rsidR="001F15E6" w:rsidRPr="00DD1249" w:rsidRDefault="00DD1249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DD1249">
              <w:rPr>
                <w:b/>
                <w:sz w:val="22"/>
                <w:szCs w:val="22"/>
              </w:rPr>
              <w:t>Uwierzy</w:t>
            </w:r>
            <w:r w:rsidR="007E64C5">
              <w:rPr>
                <w:b/>
                <w:sz w:val="22"/>
                <w:szCs w:val="22"/>
              </w:rPr>
              <w:t>te</w:t>
            </w:r>
            <w:r w:rsidRPr="00DD1249">
              <w:rPr>
                <w:b/>
                <w:sz w:val="22"/>
                <w:szCs w:val="22"/>
              </w:rPr>
              <w:t>lnienie kopii</w:t>
            </w:r>
          </w:p>
        </w:tc>
      </w:tr>
      <w:tr w:rsidR="00DD1249" w:rsidRPr="001F15E6" w14:paraId="6D7A332E" w14:textId="77777777" w:rsidTr="00A80517">
        <w:trPr>
          <w:trHeight w:hRule="exact" w:val="650"/>
        </w:trPr>
        <w:tc>
          <w:tcPr>
            <w:tcW w:w="10632" w:type="dxa"/>
            <w:tcBorders>
              <w:bottom w:val="single" w:sz="8" w:space="0" w:color="808080" w:themeColor="background1" w:themeShade="80"/>
            </w:tcBorders>
            <w:shd w:val="clear" w:color="auto" w:fill="auto"/>
          </w:tcPr>
          <w:p w14:paraId="6D7A332C" w14:textId="51B2D411" w:rsidR="00BE31EB" w:rsidRDefault="0094022D" w:rsidP="00A8051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Wybór1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end"/>
            </w:r>
            <w:bookmarkEnd w:id="3"/>
            <w:r w:rsidR="00BE31EB">
              <w:rPr>
                <w:sz w:val="20"/>
                <w:szCs w:val="20"/>
              </w:rPr>
              <w:t xml:space="preserve"> nie</w:t>
            </w:r>
            <w:r w:rsidR="00DD1249" w:rsidRPr="001F15E6">
              <w:rPr>
                <w:sz w:val="20"/>
                <w:szCs w:val="20"/>
              </w:rPr>
              <w:tab/>
            </w:r>
            <w:r w:rsidR="00DD1249" w:rsidRPr="001F15E6">
              <w:rPr>
                <w:sz w:val="20"/>
                <w:szCs w:val="20"/>
              </w:rPr>
              <w:tab/>
            </w:r>
            <w:r w:rsidR="004A7DC8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A7DC8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4A7DC8">
              <w:rPr>
                <w:sz w:val="20"/>
                <w:szCs w:val="20"/>
              </w:rPr>
              <w:fldChar w:fldCharType="end"/>
            </w:r>
            <w:r w:rsidR="00BE31EB">
              <w:rPr>
                <w:sz w:val="20"/>
                <w:szCs w:val="20"/>
              </w:rPr>
              <w:t xml:space="preserve"> tak (warunkiem otrzymania uwierzytelnionych kopii dokumentów jest dostarczenie potwierdzenia dokonania  </w:t>
            </w:r>
          </w:p>
          <w:p w14:paraId="6D7A332D" w14:textId="77777777" w:rsidR="00774852" w:rsidRPr="001F15E6" w:rsidRDefault="00BE31EB" w:rsidP="00A80517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opłaty skarbowej)</w:t>
            </w:r>
          </w:p>
        </w:tc>
      </w:tr>
      <w:tr w:rsidR="00774852" w:rsidRPr="001F15E6" w14:paraId="6D7A3330" w14:textId="77777777" w:rsidTr="00A80517">
        <w:trPr>
          <w:trHeight w:hRule="exact" w:val="571"/>
        </w:trPr>
        <w:tc>
          <w:tcPr>
            <w:tcW w:w="1063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D7A332F" w14:textId="77777777" w:rsidR="00774852" w:rsidRPr="00774852" w:rsidRDefault="00774852" w:rsidP="008F19B3">
            <w:pPr>
              <w:rPr>
                <w:b/>
                <w:sz w:val="22"/>
                <w:szCs w:val="22"/>
              </w:rPr>
            </w:pPr>
            <w:r w:rsidRPr="00774852">
              <w:rPr>
                <w:b/>
                <w:sz w:val="22"/>
                <w:szCs w:val="22"/>
              </w:rPr>
              <w:t>W przypadku uwierzytelnionych kopii proszę o podanie interesu prawnego (przeznaczenie kopii)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774852" w:rsidRPr="001F15E6" w14:paraId="6D7A3332" w14:textId="77777777" w:rsidTr="00A80517">
        <w:trPr>
          <w:trHeight w:hRule="exact" w:val="2250"/>
        </w:trPr>
        <w:tc>
          <w:tcPr>
            <w:tcW w:w="10632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</w:tcPr>
          <w:p w14:paraId="6D7A3331" w14:textId="77777777" w:rsidR="00774852" w:rsidRPr="001F15E6" w:rsidRDefault="008E323A" w:rsidP="00774852">
            <w:pPr>
              <w:jc w:val="left"/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lastRenderedPageBreak/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774852" w:rsidRPr="001F15E6">
              <w:rPr>
                <w:sz w:val="20"/>
                <w:szCs w:val="20"/>
              </w:rPr>
              <w:instrText xml:space="preserve"> FORMTEXT </w:instrText>
            </w:r>
            <w:r w:rsidRPr="001F15E6">
              <w:rPr>
                <w:sz w:val="20"/>
                <w:szCs w:val="20"/>
              </w:rPr>
            </w:r>
            <w:r w:rsidRPr="001F15E6">
              <w:rPr>
                <w:sz w:val="20"/>
                <w:szCs w:val="20"/>
              </w:rPr>
              <w:fldChar w:fldCharType="separate"/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="00774852" w:rsidRPr="001F15E6">
              <w:rPr>
                <w:noProof/>
                <w:sz w:val="20"/>
                <w:szCs w:val="20"/>
              </w:rPr>
              <w:t> </w:t>
            </w:r>
            <w:r w:rsidRPr="001F15E6">
              <w:rPr>
                <w:sz w:val="20"/>
                <w:szCs w:val="20"/>
              </w:rPr>
              <w:fldChar w:fldCharType="end"/>
            </w:r>
          </w:p>
        </w:tc>
      </w:tr>
    </w:tbl>
    <w:p w14:paraId="6D7A3333" w14:textId="77777777" w:rsidR="00A80517" w:rsidRDefault="00A80517"/>
    <w:tbl>
      <w:tblPr>
        <w:tblW w:w="10632" w:type="dxa"/>
        <w:tblInd w:w="-652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632"/>
      </w:tblGrid>
      <w:tr w:rsidR="001F15E6" w:rsidRPr="001F15E6" w14:paraId="6D7A3335" w14:textId="77777777" w:rsidTr="00A80517">
        <w:tc>
          <w:tcPr>
            <w:tcW w:w="10632" w:type="dxa"/>
            <w:shd w:val="clear" w:color="auto" w:fill="C0C0C0"/>
          </w:tcPr>
          <w:p w14:paraId="6D7A3334" w14:textId="77777777" w:rsidR="001F15E6" w:rsidRPr="001F15E6" w:rsidRDefault="001F15E6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1F15E6">
              <w:rPr>
                <w:b/>
                <w:bCs/>
                <w:sz w:val="22"/>
                <w:szCs w:val="22"/>
              </w:rPr>
              <w:t>Sposób odbioru kopii</w:t>
            </w:r>
          </w:p>
        </w:tc>
      </w:tr>
      <w:tr w:rsidR="001F15E6" w:rsidRPr="001F15E6" w14:paraId="6D7A3337" w14:textId="77777777" w:rsidTr="00A80517">
        <w:trPr>
          <w:trHeight w:val="340"/>
        </w:trPr>
        <w:tc>
          <w:tcPr>
            <w:tcW w:w="10632" w:type="dxa"/>
            <w:shd w:val="clear" w:color="auto" w:fill="auto"/>
            <w:vAlign w:val="center"/>
          </w:tcPr>
          <w:p w14:paraId="6D7A3336" w14:textId="3CAEE079" w:rsidR="001F15E6" w:rsidRPr="001F15E6" w:rsidRDefault="008E323A" w:rsidP="008F19B3">
            <w:pPr>
              <w:rPr>
                <w:sz w:val="20"/>
                <w:szCs w:val="20"/>
              </w:rPr>
            </w:pPr>
            <w:r w:rsidRPr="001F15E6">
              <w:rPr>
                <w:sz w:val="20"/>
                <w:szCs w:val="20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6"/>
            <w:r w:rsidR="001F15E6" w:rsidRPr="001F15E6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bookmarkEnd w:id="4"/>
            <w:r w:rsidR="005E7B49">
              <w:rPr>
                <w:sz w:val="20"/>
                <w:szCs w:val="20"/>
              </w:rPr>
              <w:t xml:space="preserve"> odbiór osobisty       </w:t>
            </w:r>
            <w:r w:rsidRPr="001F15E6">
              <w:rPr>
                <w:sz w:val="20"/>
                <w:szCs w:val="20"/>
              </w:rPr>
              <w:fldChar w:fldCharType="begin">
                <w:ffData>
                  <w:name w:val="Wybó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Wybór7"/>
            <w:r w:rsidR="001F15E6" w:rsidRPr="001F15E6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1F15E6">
              <w:rPr>
                <w:sz w:val="20"/>
                <w:szCs w:val="20"/>
              </w:rPr>
              <w:fldChar w:fldCharType="end"/>
            </w:r>
            <w:bookmarkEnd w:id="5"/>
            <w:r w:rsidR="001F15E6" w:rsidRPr="001F15E6">
              <w:rPr>
                <w:sz w:val="20"/>
                <w:szCs w:val="20"/>
              </w:rPr>
              <w:t xml:space="preserve"> przesyłka pocztowa</w:t>
            </w:r>
            <w:r w:rsidR="005E7B49">
              <w:rPr>
                <w:sz w:val="20"/>
                <w:szCs w:val="20"/>
              </w:rPr>
              <w:t xml:space="preserve">       </w:t>
            </w:r>
            <w:r w:rsidR="004814A3">
              <w:rPr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6" w:name="Wybór2"/>
            <w:r w:rsidR="004814A3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4814A3">
              <w:rPr>
                <w:sz w:val="20"/>
                <w:szCs w:val="20"/>
              </w:rPr>
              <w:fldChar w:fldCharType="end"/>
            </w:r>
            <w:bookmarkEnd w:id="6"/>
            <w:r w:rsidR="005E7B49" w:rsidRPr="001F15E6">
              <w:rPr>
                <w:sz w:val="20"/>
                <w:szCs w:val="20"/>
              </w:rPr>
              <w:t xml:space="preserve">  </w:t>
            </w:r>
            <w:r w:rsidR="005E7B49">
              <w:rPr>
                <w:sz w:val="20"/>
                <w:szCs w:val="20"/>
              </w:rPr>
              <w:t xml:space="preserve">email   </w:t>
            </w:r>
          </w:p>
        </w:tc>
      </w:tr>
    </w:tbl>
    <w:p w14:paraId="6D7A3338" w14:textId="77777777" w:rsidR="00A80517" w:rsidRDefault="00A80517"/>
    <w:tbl>
      <w:tblPr>
        <w:tblW w:w="10643" w:type="dxa"/>
        <w:tblInd w:w="-650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43"/>
      </w:tblGrid>
      <w:tr w:rsidR="001F15E6" w:rsidRPr="001F15E6" w14:paraId="6D7A333A" w14:textId="77777777" w:rsidTr="00A80517">
        <w:trPr>
          <w:trHeight w:hRule="exact" w:val="284"/>
        </w:trPr>
        <w:tc>
          <w:tcPr>
            <w:tcW w:w="10643" w:type="dxa"/>
            <w:shd w:val="clear" w:color="auto" w:fill="C0C0C0"/>
            <w:vAlign w:val="center"/>
          </w:tcPr>
          <w:p w14:paraId="6D7A3339" w14:textId="77777777" w:rsidR="001F15E6" w:rsidRPr="001F15E6" w:rsidRDefault="001F15E6" w:rsidP="005E7B49">
            <w:pPr>
              <w:jc w:val="left"/>
              <w:rPr>
                <w:b/>
                <w:bCs/>
                <w:sz w:val="22"/>
                <w:szCs w:val="22"/>
              </w:rPr>
            </w:pPr>
            <w:r w:rsidRPr="001F15E6">
              <w:rPr>
                <w:b/>
                <w:bCs/>
                <w:sz w:val="22"/>
                <w:szCs w:val="22"/>
              </w:rPr>
              <w:t>Oświadczenie</w:t>
            </w:r>
          </w:p>
        </w:tc>
      </w:tr>
      <w:tr w:rsidR="001F15E6" w:rsidRPr="001F15E6" w14:paraId="6D7A3340" w14:textId="77777777" w:rsidTr="00A80517">
        <w:trPr>
          <w:trHeight w:val="1373"/>
        </w:trPr>
        <w:tc>
          <w:tcPr>
            <w:tcW w:w="10643" w:type="dxa"/>
          </w:tcPr>
          <w:p w14:paraId="6D7A333B" w14:textId="77777777" w:rsidR="00DD1249" w:rsidRDefault="001F15E6" w:rsidP="005E7B49">
            <w:pPr>
              <w:pStyle w:val="Tekstpodstawowy"/>
              <w:rPr>
                <w:rFonts w:ascii="Times New Roman" w:hAnsi="Times New Roman" w:cs="Times New Roman"/>
                <w:sz w:val="18"/>
                <w:szCs w:val="18"/>
              </w:rPr>
            </w:pPr>
            <w:r w:rsidRPr="001F15E6"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</w:p>
          <w:p w14:paraId="6D7A333C" w14:textId="77777777" w:rsidR="001F15E6" w:rsidRPr="00710519" w:rsidRDefault="00710519" w:rsidP="005E7B49">
            <w:pPr>
              <w:pStyle w:val="Tekstpodstawowy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F15E6" w:rsidRPr="00710519">
              <w:rPr>
                <w:rFonts w:ascii="Times New Roman" w:hAnsi="Times New Roman" w:cs="Times New Roman"/>
                <w:sz w:val="20"/>
                <w:szCs w:val="20"/>
              </w:rPr>
              <w:t>Zobowiązuję się do uregulowania opłaty za wykonane usługi reprograficzne, zgodnie z obowiązującym cennikiem, jednocześnie potwierdzam, że zapoznałem się z cennikiem i w pełni go akceptuję.</w:t>
            </w:r>
          </w:p>
          <w:p w14:paraId="6D7A333D" w14:textId="77777777" w:rsidR="001F15E6" w:rsidRPr="001F15E6" w:rsidRDefault="001F15E6" w:rsidP="00D429DE">
            <w:pPr>
              <w:spacing w:line="120" w:lineRule="auto"/>
            </w:pPr>
          </w:p>
          <w:p w14:paraId="6D7A333E" w14:textId="597F08E1" w:rsidR="001F15E6" w:rsidRPr="001F15E6" w:rsidRDefault="00710519" w:rsidP="005E7B49">
            <w:pPr>
              <w:jc w:val="right"/>
            </w:pPr>
            <w:r>
              <w:t>___________________________</w:t>
            </w:r>
          </w:p>
          <w:p w14:paraId="6D7A333F" w14:textId="77777777" w:rsidR="001F15E6" w:rsidRPr="00710519" w:rsidRDefault="001F15E6" w:rsidP="005E7B49">
            <w:pPr>
              <w:tabs>
                <w:tab w:val="left" w:pos="7555"/>
              </w:tabs>
              <w:rPr>
                <w:i/>
                <w:sz w:val="16"/>
                <w:szCs w:val="16"/>
              </w:rPr>
            </w:pPr>
            <w:r w:rsidRPr="001F15E6">
              <w:tab/>
            </w:r>
            <w:r w:rsidR="00710519">
              <w:t xml:space="preserve">             </w:t>
            </w:r>
            <w:r w:rsidRPr="00710519">
              <w:rPr>
                <w:i/>
                <w:sz w:val="16"/>
                <w:szCs w:val="16"/>
              </w:rPr>
              <w:t>Data i podpis</w:t>
            </w:r>
          </w:p>
        </w:tc>
      </w:tr>
    </w:tbl>
    <w:p w14:paraId="6D7A3341" w14:textId="77777777" w:rsidR="001F15E6" w:rsidRPr="001F15E6" w:rsidRDefault="001F15E6">
      <w:pPr>
        <w:jc w:val="left"/>
        <w:rPr>
          <w:sz w:val="8"/>
          <w:szCs w:val="8"/>
        </w:rPr>
      </w:pPr>
    </w:p>
    <w:p w14:paraId="6D7A3342" w14:textId="77777777" w:rsidR="001F15E6" w:rsidRPr="001F15E6" w:rsidRDefault="00774852">
      <w:pPr>
        <w:jc w:val="left"/>
        <w:rPr>
          <w:sz w:val="8"/>
          <w:szCs w:val="8"/>
        </w:rPr>
      </w:pPr>
      <w:r>
        <w:rPr>
          <w:sz w:val="8"/>
          <w:szCs w:val="8"/>
        </w:rPr>
        <w:br w:type="column"/>
      </w:r>
    </w:p>
    <w:p w14:paraId="6D7A3343" w14:textId="77777777" w:rsidR="001F15E6" w:rsidRPr="008F19B3" w:rsidRDefault="00DD1249">
      <w:pPr>
        <w:jc w:val="left"/>
        <w:rPr>
          <w:b/>
          <w:sz w:val="22"/>
          <w:szCs w:val="22"/>
        </w:rPr>
      </w:pPr>
      <w:r w:rsidRPr="008F19B3">
        <w:rPr>
          <w:b/>
          <w:bCs/>
          <w:i/>
          <w:sz w:val="22"/>
          <w:szCs w:val="22"/>
          <w:u w:val="single"/>
        </w:rPr>
        <w:t>WYPEŁNIA PRACOWNIK ARCHIWUM</w:t>
      </w:r>
    </w:p>
    <w:p w14:paraId="6D7A3344" w14:textId="77777777" w:rsidR="001F15E6" w:rsidRPr="001F15E6" w:rsidRDefault="001F15E6">
      <w:pPr>
        <w:jc w:val="left"/>
        <w:rPr>
          <w:sz w:val="8"/>
          <w:szCs w:val="8"/>
        </w:rPr>
      </w:pPr>
    </w:p>
    <w:tbl>
      <w:tblPr>
        <w:tblW w:w="10643" w:type="dxa"/>
        <w:tblInd w:w="-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2"/>
        <w:gridCol w:w="635"/>
        <w:gridCol w:w="1467"/>
        <w:gridCol w:w="12"/>
        <w:gridCol w:w="1225"/>
        <w:gridCol w:w="991"/>
        <w:gridCol w:w="8"/>
        <w:gridCol w:w="2198"/>
        <w:gridCol w:w="2165"/>
      </w:tblGrid>
      <w:tr w:rsidR="001F15E6" w:rsidRPr="001F15E6" w14:paraId="6D7A3349" w14:textId="77777777" w:rsidTr="00710519">
        <w:trPr>
          <w:trHeight w:hRule="exact" w:val="340"/>
        </w:trPr>
        <w:tc>
          <w:tcPr>
            <w:tcW w:w="19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7A3345" w14:textId="77777777" w:rsidR="001F15E6" w:rsidRPr="005E7B49" w:rsidRDefault="001F15E6" w:rsidP="005E7B49">
            <w:pPr>
              <w:jc w:val="center"/>
              <w:rPr>
                <w:b/>
                <w:bCs/>
                <w:sz w:val="18"/>
                <w:szCs w:val="18"/>
              </w:rPr>
            </w:pPr>
            <w:r w:rsidRPr="005E7B49">
              <w:rPr>
                <w:b/>
                <w:bCs/>
                <w:sz w:val="18"/>
                <w:szCs w:val="18"/>
              </w:rPr>
              <w:t>USŁUGA:</w:t>
            </w:r>
          </w:p>
        </w:tc>
        <w:tc>
          <w:tcPr>
            <w:tcW w:w="4330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7A3346" w14:textId="77777777" w:rsidR="001F15E6" w:rsidRPr="005E7B49" w:rsidRDefault="001F15E6" w:rsidP="005E7B49">
            <w:pPr>
              <w:pStyle w:val="Nagwek1"/>
              <w:rPr>
                <w:rFonts w:ascii="Times New Roman" w:hAnsi="Times New Roman" w:cs="Times New Roman"/>
                <w:sz w:val="18"/>
                <w:szCs w:val="18"/>
              </w:rPr>
            </w:pPr>
            <w:r w:rsidRPr="005E7B49">
              <w:rPr>
                <w:rFonts w:ascii="Times New Roman" w:hAnsi="Times New Roman" w:cs="Times New Roman"/>
                <w:sz w:val="18"/>
                <w:szCs w:val="18"/>
              </w:rPr>
              <w:t>KALKULACJA</w:t>
            </w:r>
          </w:p>
        </w:tc>
        <w:tc>
          <w:tcPr>
            <w:tcW w:w="220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6D7A3347" w14:textId="77777777" w:rsidR="001F15E6" w:rsidRPr="005E7B49" w:rsidRDefault="001F15E6" w:rsidP="005E7B49">
            <w:pPr>
              <w:pStyle w:val="Nagwek4"/>
              <w:tabs>
                <w:tab w:val="right" w:pos="1770"/>
              </w:tabs>
              <w:jc w:val="center"/>
              <w:rPr>
                <w:rFonts w:ascii="Times New Roman" w:hAnsi="Times New Roman" w:cs="Times New Roman"/>
              </w:rPr>
            </w:pPr>
            <w:r w:rsidRPr="005E7B49">
              <w:rPr>
                <w:rFonts w:ascii="Times New Roman" w:hAnsi="Times New Roman" w:cs="Times New Roman"/>
              </w:rPr>
              <w:t>Cena PLN</w:t>
            </w: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14:paraId="6D7A3348" w14:textId="77777777" w:rsidR="001F15E6" w:rsidRPr="005E7B49" w:rsidRDefault="001F15E6" w:rsidP="005E7B49">
            <w:pPr>
              <w:jc w:val="center"/>
              <w:rPr>
                <w:b/>
                <w:bCs/>
                <w:sz w:val="18"/>
                <w:szCs w:val="18"/>
              </w:rPr>
            </w:pPr>
            <w:r w:rsidRPr="005E7B49">
              <w:rPr>
                <w:b/>
                <w:bCs/>
                <w:sz w:val="18"/>
                <w:szCs w:val="18"/>
              </w:rPr>
              <w:t>OGÓŁEM</w:t>
            </w:r>
          </w:p>
        </w:tc>
      </w:tr>
      <w:tr w:rsidR="001F15E6" w:rsidRPr="001F15E6" w14:paraId="6D7A334F" w14:textId="77777777" w:rsidTr="00710519">
        <w:trPr>
          <w:trHeight w:hRule="exact" w:val="284"/>
        </w:trPr>
        <w:tc>
          <w:tcPr>
            <w:tcW w:w="194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7A334A" w14:textId="77777777" w:rsidR="001F15E6" w:rsidRPr="001F15E6" w:rsidRDefault="00DD1249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P</w:t>
            </w:r>
            <w:r w:rsidR="001F15E6" w:rsidRPr="001F15E6">
              <w:rPr>
                <w:b/>
                <w:bCs/>
                <w:sz w:val="16"/>
                <w:szCs w:val="22"/>
              </w:rPr>
              <w:t>oszukiwania</w:t>
            </w:r>
          </w:p>
        </w:tc>
        <w:tc>
          <w:tcPr>
            <w:tcW w:w="2114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B" w14:textId="77777777" w:rsidR="001F15E6" w:rsidRPr="001F15E6" w:rsidRDefault="001F15E6" w:rsidP="005E7B49">
            <w:pPr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Czas</w:t>
            </w:r>
          </w:p>
        </w:tc>
        <w:tc>
          <w:tcPr>
            <w:tcW w:w="221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C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220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D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7A334E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</w:tr>
      <w:tr w:rsidR="00A80517" w:rsidRPr="001F15E6" w14:paraId="6D7A3355" w14:textId="77777777" w:rsidTr="00710519">
        <w:trPr>
          <w:trHeight w:hRule="exact" w:val="284"/>
        </w:trPr>
        <w:tc>
          <w:tcPr>
            <w:tcW w:w="194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50" w14:textId="77777777" w:rsidR="00A80517" w:rsidRPr="001F15E6" w:rsidRDefault="00A80517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K</w:t>
            </w:r>
            <w:r w:rsidRPr="001F15E6">
              <w:rPr>
                <w:b/>
                <w:bCs/>
                <w:sz w:val="16"/>
                <w:szCs w:val="22"/>
              </w:rPr>
              <w:t>opie</w:t>
            </w:r>
          </w:p>
        </w:tc>
        <w:tc>
          <w:tcPr>
            <w:tcW w:w="210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D7A3351" w14:textId="77777777" w:rsidR="00A80517" w:rsidRPr="005E7B49" w:rsidRDefault="00A80517" w:rsidP="005E7B49">
            <w:pPr>
              <w:jc w:val="left"/>
              <w:rPr>
                <w:b/>
                <w:sz w:val="16"/>
                <w:szCs w:val="22"/>
              </w:rPr>
            </w:pPr>
            <w:r w:rsidRPr="005E7B49">
              <w:rPr>
                <w:b/>
                <w:sz w:val="16"/>
                <w:szCs w:val="22"/>
              </w:rPr>
              <w:t>Rodzaj</w:t>
            </w:r>
          </w:p>
        </w:tc>
        <w:tc>
          <w:tcPr>
            <w:tcW w:w="2236" w:type="dxa"/>
            <w:gridSpan w:val="4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52" w14:textId="77777777" w:rsidR="00A80517" w:rsidRPr="005E7B49" w:rsidRDefault="00A80517" w:rsidP="005E7B49">
            <w:pPr>
              <w:jc w:val="left"/>
              <w:rPr>
                <w:b/>
                <w:sz w:val="16"/>
                <w:szCs w:val="22"/>
              </w:rPr>
            </w:pPr>
            <w:r w:rsidRPr="005E7B49">
              <w:rPr>
                <w:b/>
                <w:sz w:val="16"/>
                <w:szCs w:val="22"/>
              </w:rPr>
              <w:t>stron/sztuk</w:t>
            </w:r>
          </w:p>
        </w:tc>
        <w:tc>
          <w:tcPr>
            <w:tcW w:w="219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7A3353" w14:textId="77777777" w:rsidR="00A80517" w:rsidRPr="001F15E6" w:rsidRDefault="00A80517" w:rsidP="005E7B49">
            <w:pPr>
              <w:jc w:val="center"/>
              <w:rPr>
                <w:sz w:val="16"/>
                <w:szCs w:val="22"/>
              </w:rPr>
            </w:pPr>
            <w:proofErr w:type="spellStart"/>
            <w:r w:rsidRPr="001F15E6">
              <w:rPr>
                <w:sz w:val="16"/>
                <w:szCs w:val="22"/>
              </w:rPr>
              <w:t>XXXXXXXXXX</w:t>
            </w:r>
            <w:proofErr w:type="spellEnd"/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7A3354" w14:textId="77777777" w:rsidR="00A80517" w:rsidRPr="001F15E6" w:rsidRDefault="00A80517" w:rsidP="005E7B49">
            <w:pPr>
              <w:jc w:val="center"/>
              <w:rPr>
                <w:sz w:val="16"/>
                <w:szCs w:val="22"/>
              </w:rPr>
            </w:pPr>
            <w:proofErr w:type="spellStart"/>
            <w:r w:rsidRPr="001F15E6">
              <w:rPr>
                <w:sz w:val="16"/>
                <w:szCs w:val="22"/>
              </w:rPr>
              <w:t>XXXXXXXXXX</w:t>
            </w:r>
            <w:proofErr w:type="spellEnd"/>
          </w:p>
        </w:tc>
      </w:tr>
      <w:tr w:rsidR="00A80517" w:rsidRPr="001F15E6" w14:paraId="6D7A335B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56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7A3357" w14:textId="77777777"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ksero A3</w:t>
            </w:r>
          </w:p>
        </w:tc>
        <w:tc>
          <w:tcPr>
            <w:tcW w:w="22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7A3358" w14:textId="77777777" w:rsidR="00A80517" w:rsidRPr="001F15E6" w:rsidRDefault="008E323A" w:rsidP="00556A27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59" w14:textId="77777777" w:rsidR="00A80517" w:rsidRPr="001F15E6" w:rsidRDefault="008E323A" w:rsidP="00556A27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5A" w14:textId="77777777" w:rsidR="00A80517" w:rsidRPr="00DD1249" w:rsidRDefault="008E323A" w:rsidP="00556A27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 w:rsidR="00A80517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14:paraId="6D7A3361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5C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14:paraId="6D7A335D" w14:textId="77777777"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ksero A4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14:paraId="6D7A335E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5F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0" w14:textId="77777777" w:rsidR="00A80517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14:paraId="6D7A3367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62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14:paraId="6D7A3363" w14:textId="77777777" w:rsidR="00A80517" w:rsidRPr="001F15E6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skan / fotografia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14:paraId="6D7A3364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5" w14:textId="77777777" w:rsidR="00A80517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6" w14:textId="77777777" w:rsidR="00A80517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80517" w:rsidRPr="001F15E6" w14:paraId="6D7A336D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68" w14:textId="77777777" w:rsidR="00A80517" w:rsidRPr="001F15E6" w:rsidRDefault="00A80517" w:rsidP="005E7B49">
            <w:pPr>
              <w:rPr>
                <w:sz w:val="16"/>
                <w:szCs w:val="22"/>
              </w:rPr>
            </w:pPr>
          </w:p>
        </w:tc>
        <w:tc>
          <w:tcPr>
            <w:tcW w:w="2102" w:type="dxa"/>
            <w:gridSpan w:val="2"/>
            <w:tcBorders>
              <w:left w:val="single" w:sz="4" w:space="0" w:color="auto"/>
            </w:tcBorders>
            <w:vAlign w:val="center"/>
          </w:tcPr>
          <w:p w14:paraId="6D7A3369" w14:textId="77777777" w:rsidR="00A80517" w:rsidRDefault="00A80517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skan format A3+</w:t>
            </w:r>
          </w:p>
        </w:tc>
        <w:tc>
          <w:tcPr>
            <w:tcW w:w="2236" w:type="dxa"/>
            <w:gridSpan w:val="4"/>
            <w:tcBorders>
              <w:right w:val="single" w:sz="4" w:space="0" w:color="auto"/>
            </w:tcBorders>
            <w:vAlign w:val="center"/>
          </w:tcPr>
          <w:p w14:paraId="6D7A336A" w14:textId="77777777" w:rsidR="00A80517" w:rsidRPr="00E80A20" w:rsidRDefault="008E323A" w:rsidP="00E80A20">
            <w:pPr>
              <w:jc w:val="center"/>
              <w:rPr>
                <w:sz w:val="22"/>
                <w:szCs w:val="22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80517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="00A80517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B" w14:textId="77777777" w:rsidR="00A80517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6C" w14:textId="77777777" w:rsidR="00A80517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A8051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 w:rsidR="00A8051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2" w14:textId="77777777" w:rsidTr="00E80A20">
        <w:trPr>
          <w:trHeight w:hRule="exact" w:val="284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6E" w14:textId="77777777" w:rsidR="001F15E6" w:rsidRPr="001F15E6" w:rsidRDefault="00DD1249" w:rsidP="005E7B49">
            <w:pPr>
              <w:rPr>
                <w:b/>
                <w:bCs/>
                <w:sz w:val="16"/>
                <w:szCs w:val="22"/>
              </w:rPr>
            </w:pPr>
            <w:r>
              <w:rPr>
                <w:b/>
                <w:bCs/>
                <w:sz w:val="16"/>
                <w:szCs w:val="22"/>
              </w:rPr>
              <w:t>I</w:t>
            </w:r>
            <w:r w:rsidR="001F15E6" w:rsidRPr="001F15E6">
              <w:rPr>
                <w:b/>
                <w:bCs/>
                <w:sz w:val="16"/>
                <w:szCs w:val="22"/>
              </w:rPr>
              <w:t>nne</w:t>
            </w:r>
          </w:p>
        </w:tc>
        <w:tc>
          <w:tcPr>
            <w:tcW w:w="43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6F" w14:textId="77777777" w:rsidR="001F15E6" w:rsidRPr="001F15E6" w:rsidRDefault="001F15E6" w:rsidP="005E7B49">
            <w:pPr>
              <w:jc w:val="lef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ekspres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70" w14:textId="77777777"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7A3371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7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</w:tcPr>
          <w:p w14:paraId="6D7A3373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4338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74" w14:textId="77777777" w:rsidR="001F15E6" w:rsidRPr="001F15E6" w:rsidRDefault="005E7B49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o</w:t>
            </w:r>
            <w:r w:rsidR="001F15E6" w:rsidRPr="001F15E6">
              <w:rPr>
                <w:sz w:val="16"/>
                <w:szCs w:val="22"/>
              </w:rPr>
              <w:t>płaty pocztowe</w:t>
            </w:r>
          </w:p>
        </w:tc>
        <w:tc>
          <w:tcPr>
            <w:tcW w:w="21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75" w14:textId="77777777"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A3376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C" w14:textId="77777777" w:rsidTr="00E80A20">
        <w:trPr>
          <w:trHeight w:hRule="exact" w:val="284"/>
        </w:trPr>
        <w:tc>
          <w:tcPr>
            <w:tcW w:w="1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7A3378" w14:textId="77777777" w:rsidR="001F15E6" w:rsidRPr="001F15E6" w:rsidRDefault="001F15E6" w:rsidP="005E7B49">
            <w:pPr>
              <w:rPr>
                <w:sz w:val="16"/>
                <w:szCs w:val="22"/>
              </w:rPr>
            </w:pPr>
          </w:p>
        </w:tc>
        <w:tc>
          <w:tcPr>
            <w:tcW w:w="43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9" w14:textId="77777777" w:rsidR="001F15E6" w:rsidRPr="001F15E6" w:rsidRDefault="005E7B49" w:rsidP="005E7B49">
            <w:pPr>
              <w:jc w:val="left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i</w:t>
            </w:r>
            <w:r w:rsidR="001F15E6" w:rsidRPr="001F15E6">
              <w:rPr>
                <w:sz w:val="16"/>
                <w:szCs w:val="22"/>
              </w:rPr>
              <w:t>nne</w:t>
            </w:r>
            <w:r w:rsidR="00E80A20">
              <w:rPr>
                <w:sz w:val="16"/>
                <w:szCs w:val="22"/>
              </w:rPr>
              <w:t xml:space="preserve">                                                                 </w:t>
            </w:r>
            <w:r w:rsidR="008E323A"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80A20" w:rsidRPr="00E80A20">
              <w:rPr>
                <w:sz w:val="22"/>
                <w:szCs w:val="22"/>
              </w:rPr>
              <w:instrText xml:space="preserve"> FORMTEXT </w:instrText>
            </w:r>
            <w:r w:rsidR="008E323A" w:rsidRPr="00E80A20">
              <w:rPr>
                <w:sz w:val="22"/>
                <w:szCs w:val="22"/>
              </w:rPr>
            </w:r>
            <w:r w:rsidR="008E323A" w:rsidRPr="00E80A20">
              <w:rPr>
                <w:sz w:val="22"/>
                <w:szCs w:val="22"/>
              </w:rPr>
              <w:fldChar w:fldCharType="separate"/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8E323A"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21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A" w14:textId="77777777" w:rsidR="001F15E6" w:rsidRPr="001F15E6" w:rsidRDefault="008E323A" w:rsidP="00E80A20">
            <w:pPr>
              <w:jc w:val="center"/>
              <w:rPr>
                <w:sz w:val="16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B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7F" w14:textId="77777777" w:rsidTr="00E80A20">
        <w:trPr>
          <w:trHeight w:hRule="exact" w:val="284"/>
        </w:trPr>
        <w:tc>
          <w:tcPr>
            <w:tcW w:w="847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7D" w14:textId="77777777" w:rsidR="001F15E6" w:rsidRPr="001F15E6" w:rsidRDefault="001F15E6" w:rsidP="005E7B49">
            <w:pPr>
              <w:jc w:val="righ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Razem: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7E" w14:textId="77777777" w:rsidR="001F15E6" w:rsidRPr="00DD1249" w:rsidRDefault="008E323A" w:rsidP="00E80A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82" w14:textId="77777777" w:rsidTr="00E80A20">
        <w:trPr>
          <w:trHeight w:hRule="exact" w:val="284"/>
        </w:trPr>
        <w:tc>
          <w:tcPr>
            <w:tcW w:w="8478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80" w14:textId="77777777" w:rsidR="001F15E6" w:rsidRPr="001F15E6" w:rsidRDefault="001F15E6" w:rsidP="005E7B49">
            <w:pPr>
              <w:jc w:val="right"/>
              <w:rPr>
                <w:sz w:val="16"/>
                <w:szCs w:val="22"/>
              </w:rPr>
            </w:pPr>
            <w:r w:rsidRPr="001F15E6">
              <w:rPr>
                <w:sz w:val="16"/>
                <w:szCs w:val="22"/>
              </w:rPr>
              <w:t>Pobrana zaliczka zgodnie z § 3, pkt. 3</w:t>
            </w:r>
          </w:p>
        </w:tc>
        <w:tc>
          <w:tcPr>
            <w:tcW w:w="21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1" w14:textId="77777777" w:rsidR="001F15E6" w:rsidRPr="00DD1249" w:rsidRDefault="008E323A" w:rsidP="00E80A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1F15E6" w:rsidRPr="001F15E6" w14:paraId="6D7A3389" w14:textId="77777777" w:rsidTr="00E80A20"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7A3383" w14:textId="77777777" w:rsidR="001F15E6" w:rsidRPr="001F15E6" w:rsidRDefault="001F15E6" w:rsidP="005E7B49">
            <w:pPr>
              <w:spacing w:line="360" w:lineRule="auto"/>
              <w:rPr>
                <w:sz w:val="16"/>
              </w:rPr>
            </w:pPr>
            <w:r w:rsidRPr="001F15E6">
              <w:rPr>
                <w:sz w:val="16"/>
              </w:rPr>
              <w:t>Nr dowodu wpłaty</w:t>
            </w:r>
          </w:p>
          <w:p w14:paraId="6D7A3384" w14:textId="77777777" w:rsidR="001F15E6" w:rsidRPr="001F15E6" w:rsidRDefault="001F15E6" w:rsidP="005E7B49">
            <w:pPr>
              <w:rPr>
                <w:sz w:val="16"/>
              </w:rPr>
            </w:pPr>
            <w:r w:rsidRPr="001F15E6">
              <w:rPr>
                <w:sz w:val="16"/>
              </w:rPr>
              <w:t>Nr rachunku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5" w14:textId="77777777" w:rsidR="001F15E6" w:rsidRPr="001F15E6" w:rsidRDefault="008E323A" w:rsidP="00E80A20">
            <w:pPr>
              <w:jc w:val="center"/>
              <w:rPr>
                <w:sz w:val="16"/>
              </w:rPr>
            </w:pPr>
            <w:r w:rsidRPr="00E80A20"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80A20" w:rsidRPr="00E80A20">
              <w:rPr>
                <w:sz w:val="22"/>
                <w:szCs w:val="22"/>
              </w:rPr>
              <w:instrText xml:space="preserve"> FORMTEXT </w:instrText>
            </w:r>
            <w:r w:rsidRPr="00E80A20">
              <w:rPr>
                <w:sz w:val="22"/>
                <w:szCs w:val="22"/>
              </w:rPr>
            </w:r>
            <w:r w:rsidRPr="00E80A20">
              <w:rPr>
                <w:sz w:val="22"/>
                <w:szCs w:val="22"/>
              </w:rPr>
              <w:fldChar w:fldCharType="separate"/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="00E80A20" w:rsidRPr="00E80A20">
              <w:rPr>
                <w:noProof/>
                <w:sz w:val="22"/>
                <w:szCs w:val="22"/>
              </w:rPr>
              <w:t> </w:t>
            </w:r>
            <w:r w:rsidRPr="00E80A20">
              <w:rPr>
                <w:sz w:val="22"/>
                <w:szCs w:val="22"/>
              </w:rPr>
              <w:fldChar w:fldCharType="end"/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86" w14:textId="77777777" w:rsidR="001F15E6" w:rsidRPr="001F15E6" w:rsidRDefault="001F15E6" w:rsidP="005E7B49">
            <w:pPr>
              <w:jc w:val="right"/>
              <w:rPr>
                <w:sz w:val="16"/>
              </w:rPr>
            </w:pPr>
            <w:r w:rsidRPr="005E7B49">
              <w:rPr>
                <w:b/>
                <w:sz w:val="20"/>
                <w:szCs w:val="20"/>
              </w:rPr>
              <w:t>Razem do zapłaty</w:t>
            </w:r>
            <w:r w:rsidRPr="001F15E6">
              <w:rPr>
                <w:sz w:val="16"/>
              </w:rPr>
              <w:t>:</w:t>
            </w:r>
          </w:p>
          <w:p w14:paraId="6D7A3387" w14:textId="77777777" w:rsidR="001F15E6" w:rsidRPr="001F15E6" w:rsidRDefault="001F15E6" w:rsidP="005E7B49">
            <w:pPr>
              <w:jc w:val="right"/>
              <w:rPr>
                <w:sz w:val="16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8" w14:textId="77777777" w:rsidR="001F15E6" w:rsidRPr="003D209F" w:rsidRDefault="008E323A" w:rsidP="00E80A20">
            <w:pPr>
              <w:jc w:val="center"/>
              <w:rPr>
                <w:b/>
                <w:sz w:val="28"/>
                <w:szCs w:val="28"/>
                <w:highlight w:val="green"/>
              </w:rPr>
            </w:pPr>
            <w:r>
              <w:rPr>
                <w:b/>
                <w:sz w:val="28"/>
                <w:szCs w:val="2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b/>
                <w:sz w:val="28"/>
                <w:szCs w:val="28"/>
              </w:rPr>
              <w:instrText xml:space="preserve"> FORMTEXT </w:instrTex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  <w:fldChar w:fldCharType="separate"/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 w:rsidR="00556A27">
              <w:rPr>
                <w:b/>
                <w:noProof/>
                <w:sz w:val="28"/>
                <w:szCs w:val="28"/>
              </w:rPr>
              <w:t> </w:t>
            </w:r>
            <w:r>
              <w:rPr>
                <w:b/>
                <w:sz w:val="28"/>
                <w:szCs w:val="28"/>
              </w:rPr>
              <w:fldChar w:fldCharType="end"/>
            </w:r>
          </w:p>
        </w:tc>
      </w:tr>
      <w:tr w:rsidR="001F15E6" w:rsidRPr="001F15E6" w14:paraId="6D7A338C" w14:textId="77777777" w:rsidTr="00E80A20">
        <w:trPr>
          <w:trHeight w:hRule="exact" w:val="284"/>
        </w:trPr>
        <w:tc>
          <w:tcPr>
            <w:tcW w:w="84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D7A338A" w14:textId="77777777" w:rsidR="001F15E6" w:rsidRPr="001F15E6" w:rsidRDefault="001F15E6" w:rsidP="005E7B49">
            <w:pPr>
              <w:jc w:val="left"/>
              <w:rPr>
                <w:sz w:val="16"/>
              </w:rPr>
            </w:pPr>
            <w:r w:rsidRPr="001F15E6">
              <w:rPr>
                <w:b/>
                <w:bCs/>
                <w:sz w:val="16"/>
              </w:rPr>
              <w:t>Opłata skarbowa (Ustawa o opłacie skarbowej Dz. U. 225 poz. 1635 z 2006 r.)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338B" w14:textId="77777777" w:rsidR="001F15E6" w:rsidRPr="00DD1249" w:rsidRDefault="008E323A" w:rsidP="00E80A20">
            <w:pPr>
              <w:jc w:val="center"/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 ##0,00 zł;(# ##0,00 zł)"/>
                  </w:textInput>
                </w:ffData>
              </w:fldChar>
            </w:r>
            <w:r w:rsidR="00556A27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 w:rsidR="00556A27"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6D7A338D" w14:textId="77777777" w:rsidR="00D429DE" w:rsidRDefault="00D429DE" w:rsidP="00D429DE">
      <w:pPr>
        <w:spacing w:line="120" w:lineRule="auto"/>
        <w:rPr>
          <w:b/>
          <w:sz w:val="22"/>
          <w:szCs w:val="22"/>
        </w:rPr>
      </w:pPr>
    </w:p>
    <w:p w14:paraId="6D7A338E" w14:textId="77777777" w:rsidR="00A80517" w:rsidRDefault="00A80517" w:rsidP="001F15E6">
      <w:pPr>
        <w:rPr>
          <w:b/>
          <w:sz w:val="22"/>
          <w:szCs w:val="22"/>
        </w:rPr>
      </w:pPr>
    </w:p>
    <w:p w14:paraId="6D7A338F" w14:textId="77777777" w:rsidR="00DD1249" w:rsidRPr="00E80A20" w:rsidRDefault="008E323A" w:rsidP="001F15E6">
      <w:pPr>
        <w:rPr>
          <w:b/>
          <w:sz w:val="16"/>
        </w:rPr>
      </w:pPr>
      <w:r w:rsidRPr="00E80A20">
        <w:rPr>
          <w:b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80A20" w:rsidRPr="00E80A20">
        <w:rPr>
          <w:b/>
          <w:sz w:val="22"/>
          <w:szCs w:val="22"/>
        </w:rPr>
        <w:instrText xml:space="preserve"> FORMTEXT </w:instrText>
      </w:r>
      <w:r w:rsidRPr="00E80A20">
        <w:rPr>
          <w:b/>
          <w:sz w:val="22"/>
          <w:szCs w:val="22"/>
        </w:rPr>
      </w:r>
      <w:r w:rsidRPr="00E80A20">
        <w:rPr>
          <w:b/>
          <w:sz w:val="22"/>
          <w:szCs w:val="22"/>
        </w:rPr>
        <w:fldChar w:fldCharType="separate"/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="00E80A20" w:rsidRPr="00E80A20">
        <w:rPr>
          <w:b/>
          <w:noProof/>
          <w:sz w:val="22"/>
          <w:szCs w:val="22"/>
        </w:rPr>
        <w:t> </w:t>
      </w:r>
      <w:r w:rsidRPr="00E80A20">
        <w:rPr>
          <w:b/>
          <w:sz w:val="22"/>
          <w:szCs w:val="22"/>
        </w:rPr>
        <w:fldChar w:fldCharType="end"/>
      </w:r>
    </w:p>
    <w:p w14:paraId="6D7A3390" w14:textId="77777777" w:rsidR="001F15E6" w:rsidRPr="001F15E6" w:rsidRDefault="00DD1249" w:rsidP="001F15E6">
      <w:pPr>
        <w:rPr>
          <w:sz w:val="16"/>
        </w:rPr>
      </w:pPr>
      <w:r>
        <w:rPr>
          <w:sz w:val="16"/>
        </w:rPr>
        <w:t>__________________________________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       ___________________________________________</w:t>
      </w:r>
    </w:p>
    <w:p w14:paraId="6D7A3391" w14:textId="77777777" w:rsidR="001F15E6" w:rsidRPr="00DD1249" w:rsidRDefault="00DD1249" w:rsidP="00DD1249">
      <w:pPr>
        <w:rPr>
          <w:i/>
          <w:sz w:val="16"/>
        </w:rPr>
      </w:pPr>
      <w:r>
        <w:rPr>
          <w:sz w:val="16"/>
        </w:rPr>
        <w:t xml:space="preserve">             </w:t>
      </w:r>
      <w:r w:rsidR="001F15E6" w:rsidRPr="00DD1249">
        <w:rPr>
          <w:i/>
          <w:sz w:val="16"/>
        </w:rPr>
        <w:t>data i podpis pracownika</w:t>
      </w:r>
      <w:r w:rsidR="001F15E6" w:rsidRPr="00DD1249">
        <w:rPr>
          <w:i/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="001F15E6" w:rsidRPr="00DD1249">
        <w:rPr>
          <w:i/>
          <w:sz w:val="16"/>
        </w:rPr>
        <w:t>data i podpis osoby odbierającej</w:t>
      </w:r>
    </w:p>
    <w:sectPr w:rsidR="001F15E6" w:rsidRPr="00DD1249" w:rsidSect="00152BA1">
      <w:pgSz w:w="11906" w:h="16838"/>
      <w:pgMar w:top="36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4B04CBD2-A87E-414C-A942-E090CBD07C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468C548-1910-4BD5-8EFD-A99519BF02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56F4FE0-6FAD-4528-BD20-7B65756C61D2}"/>
    <w:embedBold r:id="rId4" w:fontKey="{8AF45D1B-4C90-4F25-BE76-5E6E43F790B0}"/>
    <w:embedBoldItalic r:id="rId5" w:fontKey="{1E56E147-DDDC-4314-B0C0-492B2C26823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B2C678B1-F257-4688-9A63-D296EAC1ABDE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7" w:fontKey="{ADDA9F51-0FF6-44D1-A414-1CAE5FE0C59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52DF078F-2185-482B-8A45-3831EC1FD2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C6F6D"/>
    <w:multiLevelType w:val="hybridMultilevel"/>
    <w:tmpl w:val="6C6E3AE2"/>
    <w:lvl w:ilvl="0" w:tplc="427E683E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0619"/>
    <w:multiLevelType w:val="hybridMultilevel"/>
    <w:tmpl w:val="5AB8A9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94875"/>
    <w:multiLevelType w:val="hybridMultilevel"/>
    <w:tmpl w:val="E4402272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F0E25"/>
    <w:multiLevelType w:val="hybridMultilevel"/>
    <w:tmpl w:val="97C4A6B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43D71"/>
    <w:multiLevelType w:val="hybridMultilevel"/>
    <w:tmpl w:val="C61CBB04"/>
    <w:lvl w:ilvl="0" w:tplc="90AEE3D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63C8C"/>
    <w:multiLevelType w:val="hybridMultilevel"/>
    <w:tmpl w:val="EC62104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70150"/>
    <w:multiLevelType w:val="hybridMultilevel"/>
    <w:tmpl w:val="C61CBB0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00D99"/>
    <w:multiLevelType w:val="hybridMultilevel"/>
    <w:tmpl w:val="BA12F718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B33FD"/>
    <w:multiLevelType w:val="hybridMultilevel"/>
    <w:tmpl w:val="459618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96582"/>
    <w:multiLevelType w:val="hybridMultilevel"/>
    <w:tmpl w:val="EFC2719C"/>
    <w:lvl w:ilvl="0" w:tplc="04150007">
      <w:start w:val="1"/>
      <w:numFmt w:val="bullet"/>
      <w:lvlText w:val=""/>
      <w:lvlJc w:val="left"/>
      <w:pPr>
        <w:tabs>
          <w:tab w:val="num" w:pos="830"/>
        </w:tabs>
        <w:ind w:left="83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550"/>
        </w:tabs>
        <w:ind w:left="155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70"/>
        </w:tabs>
        <w:ind w:left="22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90"/>
        </w:tabs>
        <w:ind w:left="29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710"/>
        </w:tabs>
        <w:ind w:left="371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430"/>
        </w:tabs>
        <w:ind w:left="44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50"/>
        </w:tabs>
        <w:ind w:left="51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70"/>
        </w:tabs>
        <w:ind w:left="587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90"/>
        </w:tabs>
        <w:ind w:left="6590" w:hanging="360"/>
      </w:pPr>
      <w:rPr>
        <w:rFonts w:ascii="Wingdings" w:hAnsi="Wingdings" w:hint="default"/>
      </w:rPr>
    </w:lvl>
  </w:abstractNum>
  <w:abstractNum w:abstractNumId="10" w15:restartNumberingAfterBreak="0">
    <w:nsid w:val="39FD6578"/>
    <w:multiLevelType w:val="multilevel"/>
    <w:tmpl w:val="E4402272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93686"/>
    <w:multiLevelType w:val="hybridMultilevel"/>
    <w:tmpl w:val="D06EB34A"/>
    <w:lvl w:ilvl="0" w:tplc="427E683E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C2C13"/>
    <w:multiLevelType w:val="hybridMultilevel"/>
    <w:tmpl w:val="462EA3E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252AA8"/>
    <w:multiLevelType w:val="hybridMultilevel"/>
    <w:tmpl w:val="5AB8A9D0"/>
    <w:lvl w:ilvl="0" w:tplc="D5AEFA0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54546"/>
    <w:multiLevelType w:val="multilevel"/>
    <w:tmpl w:val="6C6E3AE2"/>
    <w:lvl w:ilvl="0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4594C"/>
    <w:multiLevelType w:val="hybridMultilevel"/>
    <w:tmpl w:val="5AB8A9D0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632D63"/>
    <w:multiLevelType w:val="hybridMultilevel"/>
    <w:tmpl w:val="DDF2294C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47220019">
    <w:abstractNumId w:val="1"/>
  </w:num>
  <w:num w:numId="2" w16cid:durableId="1729456191">
    <w:abstractNumId w:val="3"/>
  </w:num>
  <w:num w:numId="3" w16cid:durableId="644243875">
    <w:abstractNumId w:val="8"/>
  </w:num>
  <w:num w:numId="4" w16cid:durableId="695038283">
    <w:abstractNumId w:val="15"/>
  </w:num>
  <w:num w:numId="5" w16cid:durableId="90320374">
    <w:abstractNumId w:val="12"/>
  </w:num>
  <w:num w:numId="6" w16cid:durableId="156582735">
    <w:abstractNumId w:val="9"/>
  </w:num>
  <w:num w:numId="7" w16cid:durableId="876086319">
    <w:abstractNumId w:val="13"/>
  </w:num>
  <w:num w:numId="8" w16cid:durableId="1740444278">
    <w:abstractNumId w:val="5"/>
  </w:num>
  <w:num w:numId="9" w16cid:durableId="260917221">
    <w:abstractNumId w:val="4"/>
  </w:num>
  <w:num w:numId="10" w16cid:durableId="1239943668">
    <w:abstractNumId w:val="6"/>
  </w:num>
  <w:num w:numId="11" w16cid:durableId="2052488345">
    <w:abstractNumId w:val="2"/>
  </w:num>
  <w:num w:numId="12" w16cid:durableId="1988120143">
    <w:abstractNumId w:val="16"/>
  </w:num>
  <w:num w:numId="13" w16cid:durableId="1542980363">
    <w:abstractNumId w:val="10"/>
  </w:num>
  <w:num w:numId="14" w16cid:durableId="1943758156">
    <w:abstractNumId w:val="0"/>
  </w:num>
  <w:num w:numId="15" w16cid:durableId="1457067835">
    <w:abstractNumId w:val="11"/>
  </w:num>
  <w:num w:numId="16" w16cid:durableId="1988625868">
    <w:abstractNumId w:val="7"/>
  </w:num>
  <w:num w:numId="17" w16cid:durableId="3504250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embedTrueTypeFonts/>
  <w:proofState w:spelling="clean" w:grammar="clean"/>
  <w:attachedTemplate r:id="rId1"/>
  <w:documentProtection w:edit="forms" w:enforcement="0"/>
  <w:defaultTabStop w:val="708"/>
  <w:autoHyphenation/>
  <w:hyphenationZone w:val="284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B34"/>
    <w:rsid w:val="00004790"/>
    <w:rsid w:val="00035158"/>
    <w:rsid w:val="000A36FA"/>
    <w:rsid w:val="000A6154"/>
    <w:rsid w:val="000B0840"/>
    <w:rsid w:val="000F2FC3"/>
    <w:rsid w:val="001523CD"/>
    <w:rsid w:val="00152BA1"/>
    <w:rsid w:val="00152F3E"/>
    <w:rsid w:val="00191B5F"/>
    <w:rsid w:val="0019777D"/>
    <w:rsid w:val="001A72E6"/>
    <w:rsid w:val="001B2F3F"/>
    <w:rsid w:val="001C71A0"/>
    <w:rsid w:val="001F15E6"/>
    <w:rsid w:val="00210684"/>
    <w:rsid w:val="00234E1F"/>
    <w:rsid w:val="00235CDC"/>
    <w:rsid w:val="002B16A4"/>
    <w:rsid w:val="003011DD"/>
    <w:rsid w:val="00310A06"/>
    <w:rsid w:val="003357DF"/>
    <w:rsid w:val="00336C77"/>
    <w:rsid w:val="00340CAE"/>
    <w:rsid w:val="00345984"/>
    <w:rsid w:val="00354858"/>
    <w:rsid w:val="003C59C3"/>
    <w:rsid w:val="003D209F"/>
    <w:rsid w:val="003F0207"/>
    <w:rsid w:val="004000FB"/>
    <w:rsid w:val="00412349"/>
    <w:rsid w:val="004410BD"/>
    <w:rsid w:val="004443A0"/>
    <w:rsid w:val="004504A8"/>
    <w:rsid w:val="00456852"/>
    <w:rsid w:val="00470448"/>
    <w:rsid w:val="004814A3"/>
    <w:rsid w:val="004A7DC8"/>
    <w:rsid w:val="004D157A"/>
    <w:rsid w:val="004D2992"/>
    <w:rsid w:val="004D53FC"/>
    <w:rsid w:val="004E40CA"/>
    <w:rsid w:val="00511F4A"/>
    <w:rsid w:val="00525B34"/>
    <w:rsid w:val="00535ACA"/>
    <w:rsid w:val="00547025"/>
    <w:rsid w:val="00550BEB"/>
    <w:rsid w:val="00556A27"/>
    <w:rsid w:val="0056618E"/>
    <w:rsid w:val="005768DF"/>
    <w:rsid w:val="005A5F36"/>
    <w:rsid w:val="005E7B49"/>
    <w:rsid w:val="00605574"/>
    <w:rsid w:val="0070210B"/>
    <w:rsid w:val="00710519"/>
    <w:rsid w:val="00774852"/>
    <w:rsid w:val="007B4F0F"/>
    <w:rsid w:val="007E5CE7"/>
    <w:rsid w:val="007E64C5"/>
    <w:rsid w:val="00802204"/>
    <w:rsid w:val="00807DE3"/>
    <w:rsid w:val="00864DCC"/>
    <w:rsid w:val="008A33E8"/>
    <w:rsid w:val="008B5066"/>
    <w:rsid w:val="008E323A"/>
    <w:rsid w:val="008F19B3"/>
    <w:rsid w:val="008F1BCD"/>
    <w:rsid w:val="0093545D"/>
    <w:rsid w:val="0094022D"/>
    <w:rsid w:val="009468D8"/>
    <w:rsid w:val="0095667C"/>
    <w:rsid w:val="0097618C"/>
    <w:rsid w:val="0098729D"/>
    <w:rsid w:val="009F21B9"/>
    <w:rsid w:val="00A672C6"/>
    <w:rsid w:val="00A71AA6"/>
    <w:rsid w:val="00A80517"/>
    <w:rsid w:val="00AB0D4E"/>
    <w:rsid w:val="00AC57AD"/>
    <w:rsid w:val="00B16FD0"/>
    <w:rsid w:val="00B5359F"/>
    <w:rsid w:val="00B55AE9"/>
    <w:rsid w:val="00BB1576"/>
    <w:rsid w:val="00BD57C4"/>
    <w:rsid w:val="00BE31EB"/>
    <w:rsid w:val="00BE78FD"/>
    <w:rsid w:val="00C70CDF"/>
    <w:rsid w:val="00C82953"/>
    <w:rsid w:val="00CB26A7"/>
    <w:rsid w:val="00CC3D4C"/>
    <w:rsid w:val="00CE1BFD"/>
    <w:rsid w:val="00D05FAE"/>
    <w:rsid w:val="00D111C3"/>
    <w:rsid w:val="00D429DE"/>
    <w:rsid w:val="00D907DF"/>
    <w:rsid w:val="00DC2F39"/>
    <w:rsid w:val="00DD1249"/>
    <w:rsid w:val="00DD6217"/>
    <w:rsid w:val="00DF0811"/>
    <w:rsid w:val="00E613FC"/>
    <w:rsid w:val="00E6428C"/>
    <w:rsid w:val="00E65D0D"/>
    <w:rsid w:val="00E67587"/>
    <w:rsid w:val="00E76FF0"/>
    <w:rsid w:val="00E80A20"/>
    <w:rsid w:val="00E863A3"/>
    <w:rsid w:val="00EB2518"/>
    <w:rsid w:val="00EE7692"/>
    <w:rsid w:val="00EF4A50"/>
    <w:rsid w:val="00EF5890"/>
    <w:rsid w:val="00F33083"/>
    <w:rsid w:val="00F35CCE"/>
    <w:rsid w:val="00F75673"/>
    <w:rsid w:val="00FD2559"/>
    <w:rsid w:val="00FD5670"/>
    <w:rsid w:val="00FF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7A32F9"/>
  <w15:docId w15:val="{F4D3E322-2A90-4296-9FD2-227C64821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52BA1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52BA1"/>
    <w:pPr>
      <w:keepNext/>
      <w:jc w:val="center"/>
      <w:outlineLvl w:val="0"/>
    </w:pPr>
    <w:rPr>
      <w:rFonts w:ascii="Arial" w:hAnsi="Arial" w:cs="Arial"/>
      <w:b/>
      <w:bCs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52BA1"/>
    <w:pPr>
      <w:keepNext/>
      <w:outlineLvl w:val="1"/>
    </w:pPr>
    <w:rPr>
      <w:rFonts w:ascii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2BA1"/>
    <w:pPr>
      <w:keepNext/>
      <w:jc w:val="left"/>
      <w:outlineLvl w:val="2"/>
    </w:pPr>
    <w:rPr>
      <w:rFonts w:ascii="Arial" w:hAnsi="Arial" w:cs="Arial"/>
      <w:b/>
      <w:bCs/>
      <w:sz w:val="16"/>
      <w:szCs w:val="1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52BA1"/>
    <w:pPr>
      <w:keepNext/>
      <w:jc w:val="left"/>
      <w:outlineLvl w:val="3"/>
    </w:pPr>
    <w:rPr>
      <w:rFonts w:ascii="Arial" w:hAnsi="Arial" w:cs="Arial"/>
      <w:b/>
      <w:b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152BA1"/>
    <w:pPr>
      <w:keepNext/>
      <w:jc w:val="center"/>
      <w:outlineLvl w:val="4"/>
    </w:pPr>
    <w:rPr>
      <w:rFonts w:ascii="Arial" w:hAnsi="Arial" w:cs="Arial"/>
      <w:b/>
      <w:bCs/>
      <w:sz w:val="16"/>
      <w:szCs w:val="1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152BA1"/>
    <w:pPr>
      <w:keepNext/>
      <w:jc w:val="center"/>
      <w:outlineLvl w:val="5"/>
    </w:pPr>
    <w:rPr>
      <w:rFonts w:ascii="Arial" w:hAnsi="Arial" w:cs="Arial"/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152BA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sid w:val="00152BA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152BA1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152BA1"/>
    <w:rPr>
      <w:rFonts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152BA1"/>
    <w:rPr>
      <w:rFonts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sid w:val="00152BA1"/>
    <w:rPr>
      <w:rFonts w:cs="Times New Roman"/>
      <w:b/>
      <w:bCs/>
    </w:rPr>
  </w:style>
  <w:style w:type="paragraph" w:styleId="Tekstpodstawowy">
    <w:name w:val="Body Text"/>
    <w:basedOn w:val="Normalny"/>
    <w:link w:val="TekstpodstawowyZnak"/>
    <w:uiPriority w:val="99"/>
    <w:rsid w:val="00152BA1"/>
    <w:rPr>
      <w:rFonts w:ascii="Arial" w:hAnsi="Arial" w:cs="Arial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152BA1"/>
    <w:rPr>
      <w:rFonts w:ascii="Arial" w:hAnsi="Arial" w:cs="Arial"/>
      <w:sz w:val="18"/>
      <w:szCs w:val="18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152BA1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D4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C3D4C"/>
    <w:rPr>
      <w:rFonts w:ascii="Tahoma" w:hAnsi="Tahoma" w:cs="Tahoma"/>
      <w:sz w:val="16"/>
      <w:szCs w:val="16"/>
    </w:rPr>
  </w:style>
  <w:style w:type="paragraph" w:styleId="Tytu">
    <w:name w:val="Title"/>
    <w:basedOn w:val="Normalny"/>
    <w:qFormat/>
    <w:rsid w:val="00DD1249"/>
    <w:pPr>
      <w:jc w:val="center"/>
    </w:pPr>
    <w:rPr>
      <w:szCs w:val="20"/>
      <w:u w:val="single"/>
    </w:rPr>
  </w:style>
  <w:style w:type="paragraph" w:styleId="Akapitzlist">
    <w:name w:val="List Paragraph"/>
    <w:basedOn w:val="Normalny"/>
    <w:uiPriority w:val="34"/>
    <w:qFormat/>
    <w:rsid w:val="0077485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F4A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6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ierasimowicz\Desktop\regulamin%20pracowni%20naukowej%20i%20druki\Kalkulacja%20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5C398-9C59-413D-AADF-9CD23B74B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Kalkulacja 1</Template>
  <TotalTime>0</TotalTime>
  <Pages>3</Pages>
  <Words>401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Kalkulacja</vt:lpstr>
    </vt:vector>
  </TitlesOfParts>
  <Company>APL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Kalkulacja</dc:title>
  <dc:creator>bgierasimowicz</dc:creator>
  <cp:keywords>Podania; Druki</cp:keywords>
  <cp:lastModifiedBy>Ilona szumowska</cp:lastModifiedBy>
  <cp:revision>23</cp:revision>
  <cp:lastPrinted>2015-11-18T09:46:00Z</cp:lastPrinted>
  <dcterms:created xsi:type="dcterms:W3CDTF">2023-06-29T21:53:00Z</dcterms:created>
  <dcterms:modified xsi:type="dcterms:W3CDTF">2023-12-18T16:57:00Z</dcterms:modified>
</cp:coreProperties>
</file>